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B25A7" w14:textId="77777777" w:rsidR="000F2A20" w:rsidRDefault="000F2A20" w:rsidP="000F2A20">
      <w:pPr>
        <w:tabs>
          <w:tab w:val="left" w:pos="2130"/>
        </w:tabs>
      </w:pPr>
      <w:r>
        <w:rPr>
          <w:noProof/>
        </w:rPr>
        <w:drawing>
          <wp:anchor distT="0" distB="360045" distL="114300" distR="114300" simplePos="0" relativeHeight="251658240" behindDoc="1" locked="0" layoutInCell="1" allowOverlap="1" wp14:anchorId="441C5722" wp14:editId="084723AE">
            <wp:simplePos x="0" y="0"/>
            <wp:positionH relativeFrom="margin">
              <wp:align>right</wp:align>
            </wp:positionH>
            <wp:positionV relativeFrom="paragraph">
              <wp:posOffset>301625</wp:posOffset>
            </wp:positionV>
            <wp:extent cx="1574800" cy="514350"/>
            <wp:effectExtent l="0" t="0" r="0" b="0"/>
            <wp:wrapTopAndBottom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r-Logo_horizontal_rot_CMYK.ep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DD2320" w14:textId="49D41CA1" w:rsidR="000F2A20" w:rsidRPr="000F2A20" w:rsidRDefault="000F2A20" w:rsidP="000F2A20">
      <w:pPr>
        <w:tabs>
          <w:tab w:val="left" w:pos="2130"/>
        </w:tabs>
      </w:pPr>
      <w:r w:rsidRPr="000F2A20">
        <w:rPr>
          <w:sz w:val="28"/>
          <w:szCs w:val="22"/>
        </w:rPr>
        <w:t>Berechnungsbogen</w:t>
      </w:r>
    </w:p>
    <w:p w14:paraId="48CCB37C" w14:textId="11A708AC" w:rsidR="000F2A20" w:rsidRDefault="000F2A20" w:rsidP="000F2A20">
      <w:pPr>
        <w:tabs>
          <w:tab w:val="left" w:pos="2130"/>
        </w:tabs>
        <w:rPr>
          <w:sz w:val="22"/>
          <w:szCs w:val="18"/>
        </w:rPr>
      </w:pPr>
      <w:r w:rsidRPr="000F2A20">
        <w:rPr>
          <w:sz w:val="22"/>
          <w:szCs w:val="18"/>
        </w:rPr>
        <w:t>(unter Vorbehalt)</w:t>
      </w:r>
    </w:p>
    <w:p w14:paraId="51C1DC76" w14:textId="77777777" w:rsidR="000F2A20" w:rsidRDefault="000F2A20" w:rsidP="000F2A20">
      <w:pPr>
        <w:tabs>
          <w:tab w:val="left" w:pos="2130"/>
        </w:tabs>
        <w:rPr>
          <w:sz w:val="22"/>
          <w:szCs w:val="18"/>
        </w:rPr>
      </w:pPr>
    </w:p>
    <w:p w14:paraId="75B18BA7" w14:textId="77777777" w:rsidR="000F2A20" w:rsidRPr="000F2A20" w:rsidRDefault="000F2A20" w:rsidP="000F2A20">
      <w:pPr>
        <w:tabs>
          <w:tab w:val="left" w:pos="2130"/>
        </w:tabs>
        <w:rPr>
          <w:sz w:val="22"/>
          <w:szCs w:val="18"/>
        </w:rPr>
      </w:pPr>
    </w:p>
    <w:p w14:paraId="66E42985" w14:textId="72594434" w:rsidR="000F2A20" w:rsidRPr="000F2A20" w:rsidRDefault="000F2A20" w:rsidP="000F2A20">
      <w:pPr>
        <w:pStyle w:val="Listenabsatz"/>
        <w:widowControl w:val="0"/>
        <w:numPr>
          <w:ilvl w:val="0"/>
          <w:numId w:val="4"/>
        </w:numPr>
        <w:tabs>
          <w:tab w:val="left" w:pos="307"/>
        </w:tabs>
        <w:autoSpaceDE w:val="0"/>
        <w:autoSpaceDN w:val="0"/>
        <w:rPr>
          <w:rFonts w:cs="Arial"/>
          <w:sz w:val="20"/>
        </w:rPr>
      </w:pPr>
      <w:r>
        <w:rPr>
          <w:rFonts w:cs="Arial"/>
          <w:color w:val="2D2D2D"/>
          <w:sz w:val="20"/>
        </w:rPr>
        <w:t xml:space="preserve"> </w:t>
      </w:r>
      <w:r w:rsidRPr="000F2A20">
        <w:rPr>
          <w:rFonts w:cs="Arial"/>
          <w:color w:val="2D2D2D"/>
          <w:sz w:val="20"/>
        </w:rPr>
        <w:t>Name</w:t>
      </w:r>
      <w:r>
        <w:rPr>
          <w:rFonts w:cs="Arial"/>
          <w:color w:val="2D2D2D"/>
          <w:sz w:val="20"/>
        </w:rPr>
        <w:t>, Vorname</w:t>
      </w:r>
      <w:r w:rsidRPr="000F2A20">
        <w:rPr>
          <w:rFonts w:cs="Arial"/>
          <w:color w:val="2D2D2D"/>
          <w:sz w:val="20"/>
        </w:rPr>
        <w:t>:</w:t>
      </w:r>
      <w:r>
        <w:rPr>
          <w:rFonts w:cs="Arial"/>
          <w:color w:val="2D2D2D"/>
          <w:sz w:val="20"/>
        </w:rPr>
        <w:t xml:space="preserve"> </w:t>
      </w:r>
      <w:r>
        <w:rPr>
          <w:rFonts w:cs="Arial"/>
          <w:color w:val="131313"/>
          <w:spacing w:val="-2"/>
          <w:sz w:val="20"/>
        </w:rPr>
        <w:t>________________________________________________________________</w:t>
      </w:r>
    </w:p>
    <w:p w14:paraId="5A19AEA7" w14:textId="77777777" w:rsidR="000F2A20" w:rsidRPr="00B25C1C" w:rsidRDefault="000F2A20" w:rsidP="000F2A20">
      <w:pPr>
        <w:pStyle w:val="Textkrper"/>
        <w:spacing w:before="69"/>
      </w:pPr>
    </w:p>
    <w:p w14:paraId="264E269E" w14:textId="22B39067" w:rsidR="000F2A20" w:rsidRDefault="000F2A20" w:rsidP="000F2A20">
      <w:pPr>
        <w:pStyle w:val="Textkrper"/>
        <w:ind w:left="140"/>
        <w:rPr>
          <w:color w:val="131313"/>
          <w:spacing w:val="-2"/>
        </w:rPr>
      </w:pPr>
      <w:r w:rsidRPr="00B25C1C">
        <w:rPr>
          <w:color w:val="2D2D2D"/>
        </w:rPr>
        <w:t>geboren</w:t>
      </w:r>
      <w:r w:rsidRPr="00B25C1C">
        <w:rPr>
          <w:color w:val="2D2D2D"/>
          <w:spacing w:val="2"/>
        </w:rPr>
        <w:t xml:space="preserve"> </w:t>
      </w:r>
      <w:r w:rsidRPr="00B25C1C">
        <w:rPr>
          <w:color w:val="2D2D2D"/>
        </w:rPr>
        <w:t>am:</w:t>
      </w:r>
      <w:r w:rsidRPr="00B25C1C">
        <w:rPr>
          <w:color w:val="2D2D2D"/>
          <w:spacing w:val="-15"/>
        </w:rPr>
        <w:t xml:space="preserve"> </w:t>
      </w:r>
      <w:r>
        <w:rPr>
          <w:color w:val="444444"/>
          <w:spacing w:val="-2"/>
        </w:rPr>
        <w:t>_____________________________________</w:t>
      </w:r>
    </w:p>
    <w:p w14:paraId="4E9AA247" w14:textId="77777777" w:rsidR="000F2A20" w:rsidRDefault="000F2A20" w:rsidP="000F2A20">
      <w:pPr>
        <w:pStyle w:val="Textkrper"/>
        <w:ind w:left="140"/>
      </w:pPr>
    </w:p>
    <w:p w14:paraId="2F1C0991" w14:textId="6B0678E8" w:rsidR="000F2A20" w:rsidRPr="00B25C1C" w:rsidRDefault="000F2A20" w:rsidP="000F2A20">
      <w:pPr>
        <w:pStyle w:val="Textkrper"/>
        <w:ind w:left="140"/>
      </w:pPr>
      <w:r w:rsidRPr="000F2A20">
        <w:t>Beschäftigungsumfang:</w:t>
      </w:r>
      <w:r>
        <w:t xml:space="preserve"> ____________________________</w:t>
      </w:r>
    </w:p>
    <w:p w14:paraId="1F2C4F18" w14:textId="77777777" w:rsidR="000F2A20" w:rsidRPr="00B25C1C" w:rsidRDefault="000F2A20" w:rsidP="000F2A20">
      <w:pPr>
        <w:pStyle w:val="Textkrper"/>
        <w:spacing w:before="79"/>
      </w:pPr>
    </w:p>
    <w:p w14:paraId="03AD4D90" w14:textId="77777777" w:rsidR="000F2A20" w:rsidRDefault="000F2A20" w:rsidP="000F2A20">
      <w:pPr>
        <w:pStyle w:val="Textkrper"/>
        <w:ind w:left="136"/>
      </w:pPr>
    </w:p>
    <w:p w14:paraId="550217D4" w14:textId="775AA62F" w:rsidR="000F2A20" w:rsidRDefault="000F2A20" w:rsidP="000F2A20">
      <w:pPr>
        <w:pStyle w:val="Textkrper"/>
        <w:ind w:left="136"/>
      </w:pPr>
      <w:r>
        <w:t xml:space="preserve">2. Die monatlichen Brutto-Bezüge des Mitarbeiters / der Mitarbeiterin* errechnen sich </w:t>
      </w:r>
    </w:p>
    <w:p w14:paraId="644F120F" w14:textId="1D01EBC5" w:rsidR="000F2A20" w:rsidRPr="00B25C1C" w:rsidRDefault="000F2A20" w:rsidP="000F2A20">
      <w:pPr>
        <w:pStyle w:val="Textkrper"/>
        <w:ind w:left="136"/>
      </w:pPr>
      <w:r>
        <w:t xml:space="preserve">    ab _______________________ wie folgt: </w:t>
      </w:r>
    </w:p>
    <w:p w14:paraId="40BFDA14" w14:textId="77777777" w:rsidR="000F2A20" w:rsidRPr="00B25C1C" w:rsidRDefault="000F2A20" w:rsidP="000F2A20">
      <w:pPr>
        <w:pStyle w:val="Textkrper"/>
        <w:spacing w:before="40"/>
      </w:pPr>
    </w:p>
    <w:p w14:paraId="1B1E10F4" w14:textId="0EEC2E5A" w:rsidR="000F2A20" w:rsidRDefault="000F2A20" w:rsidP="000F2A20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>Abschnitt ________________ Entgeltgruppe</w:t>
      </w:r>
      <w:r w:rsidRPr="00B25C1C">
        <w:rPr>
          <w:color w:val="2D2D2D"/>
          <w:spacing w:val="2"/>
        </w:rPr>
        <w:t xml:space="preserve"> </w:t>
      </w:r>
      <w:r>
        <w:rPr>
          <w:color w:val="2D2D2D"/>
          <w:spacing w:val="-2"/>
        </w:rPr>
        <w:t xml:space="preserve">_________________ </w:t>
      </w:r>
      <w:r w:rsidR="00BC6C94">
        <w:rPr>
          <w:color w:val="2D2D2D"/>
          <w:spacing w:val="-2"/>
        </w:rPr>
        <w:t>S</w:t>
      </w:r>
      <w:r w:rsidRPr="00B25C1C">
        <w:rPr>
          <w:color w:val="2D2D2D"/>
          <w:spacing w:val="-2"/>
        </w:rPr>
        <w:t>tufe</w:t>
      </w:r>
      <w:r>
        <w:rPr>
          <w:color w:val="2D2D2D"/>
          <w:spacing w:val="-2"/>
        </w:rPr>
        <w:t xml:space="preserve"> _____</w:t>
      </w:r>
      <w:r w:rsidR="00BC6C94">
        <w:rPr>
          <w:color w:val="2D2D2D"/>
          <w:spacing w:val="-2"/>
        </w:rPr>
        <w:t>___</w:t>
      </w:r>
      <w:r w:rsidRPr="00B25C1C">
        <w:rPr>
          <w:color w:val="2D2D2D"/>
          <w:spacing w:val="31"/>
        </w:rPr>
        <w:t xml:space="preserve"> </w:t>
      </w:r>
    </w:p>
    <w:p w14:paraId="20E3BC09" w14:textId="77777777" w:rsidR="000F2A20" w:rsidRDefault="000F2A20" w:rsidP="000F2A20">
      <w:pPr>
        <w:pStyle w:val="Textkrper"/>
        <w:ind w:left="140"/>
        <w:rPr>
          <w:color w:val="2D2D2D"/>
          <w:spacing w:val="-2"/>
        </w:rPr>
      </w:pPr>
    </w:p>
    <w:p w14:paraId="690560CE" w14:textId="15549465" w:rsidR="00D874EE" w:rsidRPr="006E5ED0" w:rsidRDefault="000F2A20" w:rsidP="000F2A20">
      <w:pPr>
        <w:pStyle w:val="Textkrper"/>
        <w:ind w:left="140"/>
        <w:rPr>
          <w:b/>
          <w:bCs/>
          <w:color w:val="2D2D2D"/>
          <w:spacing w:val="-2"/>
        </w:rPr>
      </w:pPr>
      <w:r w:rsidRPr="006E5ED0">
        <w:rPr>
          <w:b/>
          <w:bCs/>
          <w:color w:val="2D2D2D"/>
          <w:spacing w:val="-2"/>
        </w:rPr>
        <w:t xml:space="preserve">a. </w:t>
      </w:r>
      <w:r w:rsidR="00D874EE" w:rsidRPr="006E5ED0">
        <w:rPr>
          <w:b/>
          <w:bCs/>
          <w:color w:val="2D2D2D"/>
          <w:spacing w:val="-2"/>
        </w:rPr>
        <w:t>Tabellenentgelt</w:t>
      </w:r>
    </w:p>
    <w:p w14:paraId="363DCBA7" w14:textId="77777777" w:rsidR="00D874EE" w:rsidRDefault="00D874EE" w:rsidP="000F2A20">
      <w:pPr>
        <w:pStyle w:val="Textkrper"/>
        <w:ind w:left="140"/>
        <w:rPr>
          <w:color w:val="2D2D2D"/>
          <w:spacing w:val="-2"/>
        </w:rPr>
      </w:pPr>
    </w:p>
    <w:p w14:paraId="3E5B80E9" w14:textId="34397F80" w:rsidR="000F2A20" w:rsidRDefault="00D874EE" w:rsidP="00D874EE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aa</w:t>
      </w:r>
      <w:proofErr w:type="spellEnd"/>
      <w:r>
        <w:rPr>
          <w:color w:val="2D2D2D"/>
          <w:spacing w:val="-2"/>
        </w:rPr>
        <w:t xml:space="preserve">. </w:t>
      </w:r>
      <w:r w:rsidR="000F2A20">
        <w:rPr>
          <w:color w:val="2D2D2D"/>
          <w:spacing w:val="-2"/>
        </w:rPr>
        <w:t xml:space="preserve">Tabellenentgelt </w:t>
      </w:r>
      <w:r w:rsidR="00E24B6E">
        <w:rPr>
          <w:color w:val="2D2D2D"/>
          <w:spacing w:val="-2"/>
        </w:rPr>
        <w:t>nach § 28 AVR i. V. m. Anhang Tabellen*</w:t>
      </w:r>
      <w:r w:rsidR="00E24B6E">
        <w:rPr>
          <w:color w:val="2D2D2D"/>
          <w:spacing w:val="-2"/>
        </w:rPr>
        <w:tab/>
      </w:r>
      <w:r w:rsidR="00E24B6E">
        <w:rPr>
          <w:color w:val="2D2D2D"/>
          <w:spacing w:val="-2"/>
        </w:rPr>
        <w:tab/>
      </w:r>
      <w:r w:rsidR="00E24B6E">
        <w:rPr>
          <w:color w:val="2D2D2D"/>
          <w:spacing w:val="-2"/>
        </w:rPr>
        <w:tab/>
        <w:t xml:space="preserve">       _________ Euro</w:t>
      </w:r>
    </w:p>
    <w:p w14:paraId="148D102E" w14:textId="77777777" w:rsidR="00E24B6E" w:rsidRDefault="00E24B6E" w:rsidP="000F2A20">
      <w:pPr>
        <w:pStyle w:val="Textkrper"/>
        <w:ind w:left="140"/>
        <w:rPr>
          <w:color w:val="2D2D2D"/>
          <w:spacing w:val="-2"/>
        </w:rPr>
      </w:pPr>
    </w:p>
    <w:p w14:paraId="46D17F59" w14:textId="60B753F4" w:rsidR="001D1B30" w:rsidRDefault="00D874EE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b</w:t>
      </w:r>
      <w:r w:rsidR="00E24B6E">
        <w:rPr>
          <w:color w:val="2D2D2D"/>
          <w:spacing w:val="-2"/>
        </w:rPr>
        <w:t>b</w:t>
      </w:r>
      <w:proofErr w:type="spellEnd"/>
      <w:r w:rsidR="00E24B6E">
        <w:rPr>
          <w:color w:val="2D2D2D"/>
          <w:spacing w:val="-2"/>
        </w:rPr>
        <w:t xml:space="preserve">. </w:t>
      </w:r>
      <w:r w:rsidR="00CB002F" w:rsidRPr="0063782F">
        <w:rPr>
          <w:color w:val="2D2D2D"/>
          <w:spacing w:val="-2"/>
        </w:rPr>
        <w:t>Vergütung</w:t>
      </w:r>
      <w:r w:rsidR="00E24B6E">
        <w:rPr>
          <w:color w:val="2D2D2D"/>
          <w:spacing w:val="-2"/>
        </w:rPr>
        <w:t xml:space="preserve"> nach </w:t>
      </w:r>
      <w:r w:rsidR="001D1B30" w:rsidRPr="001D1B30">
        <w:rPr>
          <w:color w:val="2D2D2D"/>
          <w:spacing w:val="-2"/>
        </w:rPr>
        <w:t xml:space="preserve">§ 3 Teil I. Anhang Lehrkräfte i. V. m. </w:t>
      </w:r>
      <w:r w:rsidR="001D1B30">
        <w:rPr>
          <w:color w:val="2D2D2D"/>
          <w:spacing w:val="-2"/>
        </w:rPr>
        <w:t xml:space="preserve">TV-L / TV </w:t>
      </w:r>
      <w:proofErr w:type="spellStart"/>
      <w:r w:rsidR="001D1B30">
        <w:rPr>
          <w:color w:val="2D2D2D"/>
          <w:spacing w:val="-2"/>
        </w:rPr>
        <w:t>EntgO</w:t>
      </w:r>
      <w:proofErr w:type="spellEnd"/>
      <w:r w:rsidR="001D1B30">
        <w:rPr>
          <w:color w:val="2D2D2D"/>
          <w:spacing w:val="-2"/>
        </w:rPr>
        <w:t xml:space="preserve">-L*   </w:t>
      </w:r>
      <w:r w:rsidR="00835AB6">
        <w:rPr>
          <w:color w:val="2D2D2D"/>
          <w:spacing w:val="-2"/>
        </w:rPr>
        <w:tab/>
        <w:t xml:space="preserve">      </w:t>
      </w:r>
      <w:r w:rsidR="001D1B30">
        <w:rPr>
          <w:color w:val="2D2D2D"/>
          <w:spacing w:val="-2"/>
        </w:rPr>
        <w:t xml:space="preserve"> </w:t>
      </w:r>
      <w:r>
        <w:rPr>
          <w:color w:val="2D2D2D"/>
          <w:spacing w:val="-2"/>
        </w:rPr>
        <w:t>_</w:t>
      </w:r>
      <w:r w:rsidR="001D1B30">
        <w:rPr>
          <w:color w:val="2D2D2D"/>
          <w:spacing w:val="-2"/>
        </w:rPr>
        <w:t>________ Euro</w:t>
      </w:r>
    </w:p>
    <w:p w14:paraId="5DD9A670" w14:textId="77777777" w:rsidR="001D1B30" w:rsidRDefault="001D1B30" w:rsidP="000F2A20">
      <w:pPr>
        <w:pStyle w:val="Textkrper"/>
        <w:ind w:left="140"/>
        <w:rPr>
          <w:color w:val="2D2D2D"/>
          <w:spacing w:val="-2"/>
        </w:rPr>
      </w:pPr>
    </w:p>
    <w:p w14:paraId="75465E60" w14:textId="69212BD4" w:rsidR="006A79B9" w:rsidRDefault="00D874EE" w:rsidP="000F2A20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>c</w:t>
      </w:r>
      <w:r w:rsidR="001D1B30">
        <w:rPr>
          <w:color w:val="2D2D2D"/>
          <w:spacing w:val="-2"/>
        </w:rPr>
        <w:t xml:space="preserve">c. Tabellenentgelt nach § 3 Teil II. Anhang Lehrkräfte i. V. m. </w:t>
      </w:r>
      <w:r w:rsidR="006A79B9">
        <w:rPr>
          <w:color w:val="2D2D2D"/>
          <w:spacing w:val="-2"/>
        </w:rPr>
        <w:t>Anlage B des TV-L*   _________ Euro</w:t>
      </w:r>
    </w:p>
    <w:p w14:paraId="2ED91053" w14:textId="77777777" w:rsidR="006A79B9" w:rsidRDefault="006A79B9" w:rsidP="000F2A20">
      <w:pPr>
        <w:pStyle w:val="Textkrper"/>
        <w:ind w:left="140"/>
        <w:rPr>
          <w:color w:val="2D2D2D"/>
          <w:spacing w:val="-2"/>
        </w:rPr>
      </w:pPr>
    </w:p>
    <w:p w14:paraId="69EED0C5" w14:textId="4F7D0293" w:rsidR="009B143D" w:rsidRDefault="00D874EE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d</w:t>
      </w:r>
      <w:r w:rsidR="006A79B9">
        <w:rPr>
          <w:color w:val="2D2D2D"/>
          <w:spacing w:val="-2"/>
        </w:rPr>
        <w:t>d</w:t>
      </w:r>
      <w:proofErr w:type="spellEnd"/>
      <w:r w:rsidR="006A79B9">
        <w:rPr>
          <w:color w:val="2D2D2D"/>
          <w:spacing w:val="-2"/>
        </w:rPr>
        <w:t xml:space="preserve">. Tabellenentgelt nach § 13 Anhang Ärztlicher Dienst*        </w:t>
      </w:r>
      <w:r w:rsidR="00835AB6">
        <w:rPr>
          <w:color w:val="2D2D2D"/>
          <w:spacing w:val="-2"/>
        </w:rPr>
        <w:tab/>
      </w:r>
      <w:r w:rsidR="00835AB6">
        <w:rPr>
          <w:color w:val="2D2D2D"/>
          <w:spacing w:val="-2"/>
        </w:rPr>
        <w:tab/>
      </w:r>
      <w:r w:rsidR="00835AB6">
        <w:rPr>
          <w:color w:val="2D2D2D"/>
          <w:spacing w:val="-2"/>
        </w:rPr>
        <w:tab/>
        <w:t xml:space="preserve">      </w:t>
      </w:r>
      <w:r w:rsidR="006A79B9">
        <w:rPr>
          <w:color w:val="2D2D2D"/>
          <w:spacing w:val="-2"/>
        </w:rPr>
        <w:t>_________ Euro</w:t>
      </w:r>
    </w:p>
    <w:p w14:paraId="707B3124" w14:textId="77777777" w:rsidR="009B143D" w:rsidRDefault="009B143D" w:rsidP="000F2A20">
      <w:pPr>
        <w:pStyle w:val="Textkrper"/>
        <w:ind w:left="140"/>
        <w:rPr>
          <w:color w:val="2D2D2D"/>
          <w:spacing w:val="-2"/>
        </w:rPr>
      </w:pPr>
    </w:p>
    <w:p w14:paraId="013455C2" w14:textId="77777777" w:rsidR="00373CD9" w:rsidRPr="00373CD9" w:rsidRDefault="00D874EE" w:rsidP="000F2A20">
      <w:pPr>
        <w:pStyle w:val="Textkrper"/>
        <w:ind w:left="140"/>
        <w:rPr>
          <w:b/>
          <w:bCs/>
          <w:color w:val="2D2D2D"/>
          <w:spacing w:val="-2"/>
        </w:rPr>
      </w:pPr>
      <w:r w:rsidRPr="00373CD9">
        <w:rPr>
          <w:b/>
          <w:bCs/>
          <w:color w:val="2D2D2D"/>
          <w:spacing w:val="-2"/>
        </w:rPr>
        <w:t>b</w:t>
      </w:r>
      <w:r w:rsidR="009B143D" w:rsidRPr="00373CD9">
        <w:rPr>
          <w:b/>
          <w:bCs/>
          <w:color w:val="2D2D2D"/>
          <w:spacing w:val="-2"/>
        </w:rPr>
        <w:t>.</w:t>
      </w:r>
      <w:r w:rsidR="00AE7F67" w:rsidRPr="00373CD9">
        <w:rPr>
          <w:b/>
          <w:bCs/>
          <w:color w:val="2D2D2D"/>
          <w:spacing w:val="-2"/>
        </w:rPr>
        <w:t xml:space="preserve"> </w:t>
      </w:r>
      <w:r w:rsidRPr="00373CD9">
        <w:rPr>
          <w:b/>
          <w:bCs/>
          <w:color w:val="2D2D2D"/>
          <w:spacing w:val="-2"/>
        </w:rPr>
        <w:t>Erschwernis</w:t>
      </w:r>
      <w:r w:rsidR="00373CD9" w:rsidRPr="00373CD9">
        <w:rPr>
          <w:b/>
          <w:bCs/>
          <w:color w:val="2D2D2D"/>
          <w:spacing w:val="-2"/>
        </w:rPr>
        <w:t>- und Intensivzulagen</w:t>
      </w:r>
    </w:p>
    <w:p w14:paraId="2A180B79" w14:textId="77777777" w:rsidR="00373CD9" w:rsidRDefault="00373CD9" w:rsidP="000F2A20">
      <w:pPr>
        <w:pStyle w:val="Textkrper"/>
        <w:ind w:left="140"/>
        <w:rPr>
          <w:color w:val="2D2D2D"/>
          <w:spacing w:val="-2"/>
        </w:rPr>
      </w:pPr>
    </w:p>
    <w:p w14:paraId="2F5ADFC2" w14:textId="1E88D688" w:rsidR="00D874EE" w:rsidRDefault="00373CD9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aa</w:t>
      </w:r>
      <w:proofErr w:type="spellEnd"/>
      <w:r>
        <w:rPr>
          <w:color w:val="2D2D2D"/>
          <w:spacing w:val="-2"/>
        </w:rPr>
        <w:t>. Erschwernis</w:t>
      </w:r>
      <w:r w:rsidR="00D874EE">
        <w:rPr>
          <w:color w:val="2D2D2D"/>
          <w:spacing w:val="-2"/>
        </w:rPr>
        <w:t>zuschläge nach § 32 AVR*</w:t>
      </w:r>
      <w:r w:rsidR="00D874EE">
        <w:rPr>
          <w:color w:val="2D2D2D"/>
          <w:spacing w:val="-2"/>
        </w:rPr>
        <w:tab/>
      </w:r>
      <w:r w:rsidR="00D874EE">
        <w:rPr>
          <w:color w:val="2D2D2D"/>
          <w:spacing w:val="-2"/>
        </w:rPr>
        <w:tab/>
      </w:r>
      <w:r w:rsidR="00D874EE">
        <w:rPr>
          <w:color w:val="2D2D2D"/>
          <w:spacing w:val="-2"/>
        </w:rPr>
        <w:tab/>
      </w:r>
      <w:r w:rsidR="00D874EE">
        <w:rPr>
          <w:color w:val="2D2D2D"/>
          <w:spacing w:val="-2"/>
        </w:rPr>
        <w:tab/>
      </w:r>
      <w:r w:rsidR="00D874EE">
        <w:rPr>
          <w:color w:val="2D2D2D"/>
          <w:spacing w:val="-2"/>
        </w:rPr>
        <w:tab/>
        <w:t xml:space="preserve">       _________ Euro</w:t>
      </w:r>
    </w:p>
    <w:p w14:paraId="0CC9298A" w14:textId="77777777" w:rsidR="00373CD9" w:rsidRDefault="00373CD9" w:rsidP="000F2A20">
      <w:pPr>
        <w:pStyle w:val="Textkrper"/>
        <w:ind w:left="140"/>
        <w:rPr>
          <w:color w:val="2D2D2D"/>
          <w:spacing w:val="-2"/>
        </w:rPr>
      </w:pPr>
    </w:p>
    <w:p w14:paraId="0E6ADCA5" w14:textId="4EDC3257" w:rsidR="00373CD9" w:rsidRDefault="00373CD9" w:rsidP="00373CD9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bb</w:t>
      </w:r>
      <w:proofErr w:type="spellEnd"/>
      <w:r>
        <w:rPr>
          <w:color w:val="2D2D2D"/>
          <w:spacing w:val="-2"/>
        </w:rPr>
        <w:t xml:space="preserve">. Zulage nach </w:t>
      </w:r>
      <w:r w:rsidRPr="00373CD9">
        <w:rPr>
          <w:color w:val="2D2D2D"/>
          <w:spacing w:val="-2"/>
        </w:rPr>
        <w:t xml:space="preserve">Anhang EGO, </w:t>
      </w:r>
      <w:r w:rsidR="00AC1D74">
        <w:rPr>
          <w:color w:val="2D2D2D"/>
          <w:spacing w:val="-2"/>
        </w:rPr>
        <w:t xml:space="preserve">Teil B, </w:t>
      </w:r>
      <w:r>
        <w:rPr>
          <w:color w:val="2D2D2D"/>
          <w:spacing w:val="-2"/>
        </w:rPr>
        <w:t xml:space="preserve">Abschnitt </w:t>
      </w:r>
      <w:r w:rsidRPr="00373CD9">
        <w:rPr>
          <w:color w:val="2D2D2D"/>
          <w:spacing w:val="-2"/>
        </w:rPr>
        <w:t>XI</w:t>
      </w:r>
      <w:r w:rsidR="00EA33A9">
        <w:rPr>
          <w:color w:val="2D2D2D"/>
          <w:spacing w:val="-2"/>
        </w:rPr>
        <w:t>.</w:t>
      </w:r>
      <w:r w:rsidRPr="00373CD9">
        <w:rPr>
          <w:color w:val="2D2D2D"/>
          <w:spacing w:val="-2"/>
        </w:rPr>
        <w:t xml:space="preserve">, </w:t>
      </w:r>
      <w:r w:rsidR="00AC1D74">
        <w:rPr>
          <w:color w:val="2D2D2D"/>
          <w:spacing w:val="-2"/>
        </w:rPr>
        <w:t xml:space="preserve">1., </w:t>
      </w:r>
      <w:r w:rsidRPr="00373CD9">
        <w:rPr>
          <w:color w:val="2D2D2D"/>
          <w:spacing w:val="-2"/>
        </w:rPr>
        <w:t xml:space="preserve">Anmerkung </w:t>
      </w:r>
      <w:r w:rsidR="00AC1D74">
        <w:rPr>
          <w:color w:val="2D2D2D"/>
          <w:spacing w:val="-2"/>
        </w:rPr>
        <w:t xml:space="preserve">Nr. </w:t>
      </w:r>
      <w:r>
        <w:rPr>
          <w:color w:val="2D2D2D"/>
          <w:spacing w:val="-2"/>
        </w:rPr>
        <w:t>1*</w:t>
      </w:r>
      <w:r>
        <w:rPr>
          <w:color w:val="2D2D2D"/>
          <w:spacing w:val="-2"/>
        </w:rPr>
        <w:tab/>
      </w:r>
      <w:r w:rsidR="00AC1D74">
        <w:rPr>
          <w:color w:val="2D2D2D"/>
          <w:spacing w:val="-2"/>
        </w:rPr>
        <w:t xml:space="preserve">       </w:t>
      </w:r>
      <w:r>
        <w:rPr>
          <w:color w:val="2D2D2D"/>
          <w:spacing w:val="-2"/>
        </w:rPr>
        <w:t>_________ Euro</w:t>
      </w:r>
    </w:p>
    <w:p w14:paraId="39E93176" w14:textId="77777777" w:rsidR="00373CD9" w:rsidRDefault="00373CD9" w:rsidP="00043A41">
      <w:pPr>
        <w:pStyle w:val="Textkrper"/>
        <w:rPr>
          <w:color w:val="2D2D2D"/>
          <w:spacing w:val="-2"/>
        </w:rPr>
      </w:pPr>
    </w:p>
    <w:p w14:paraId="2B16108F" w14:textId="64FE604C" w:rsidR="00373CD9" w:rsidRDefault="00043A41" w:rsidP="00373CD9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>cc</w:t>
      </w:r>
      <w:r w:rsidR="00373CD9">
        <w:rPr>
          <w:color w:val="2D2D2D"/>
          <w:spacing w:val="-2"/>
        </w:rPr>
        <w:t xml:space="preserve">. Zulage nach </w:t>
      </w:r>
      <w:r w:rsidR="00373CD9" w:rsidRPr="00373CD9">
        <w:rPr>
          <w:color w:val="2D2D2D"/>
          <w:spacing w:val="-2"/>
        </w:rPr>
        <w:t xml:space="preserve">Anhang EGO, </w:t>
      </w:r>
      <w:r w:rsidR="006F5303">
        <w:rPr>
          <w:color w:val="2D2D2D"/>
          <w:spacing w:val="-2"/>
        </w:rPr>
        <w:t xml:space="preserve">Teil B, </w:t>
      </w:r>
      <w:r w:rsidR="00373CD9">
        <w:rPr>
          <w:color w:val="2D2D2D"/>
          <w:spacing w:val="-2"/>
        </w:rPr>
        <w:t xml:space="preserve">Abschnitt </w:t>
      </w:r>
      <w:r w:rsidR="00373CD9" w:rsidRPr="00373CD9">
        <w:rPr>
          <w:color w:val="2D2D2D"/>
          <w:spacing w:val="-2"/>
        </w:rPr>
        <w:t>XI</w:t>
      </w:r>
      <w:r w:rsidR="00EA33A9">
        <w:rPr>
          <w:color w:val="2D2D2D"/>
          <w:spacing w:val="-2"/>
        </w:rPr>
        <w:t>.</w:t>
      </w:r>
      <w:r w:rsidR="00373CD9" w:rsidRPr="00373CD9">
        <w:rPr>
          <w:color w:val="2D2D2D"/>
          <w:spacing w:val="-2"/>
        </w:rPr>
        <w:t xml:space="preserve">, </w:t>
      </w:r>
      <w:r w:rsidR="006F5303">
        <w:rPr>
          <w:color w:val="2D2D2D"/>
          <w:spacing w:val="-2"/>
        </w:rPr>
        <w:t xml:space="preserve">1., </w:t>
      </w:r>
      <w:r w:rsidR="00373CD9" w:rsidRPr="00373CD9">
        <w:rPr>
          <w:color w:val="2D2D2D"/>
          <w:spacing w:val="-2"/>
        </w:rPr>
        <w:t>Anmerkung</w:t>
      </w:r>
      <w:r w:rsidR="00373CD9">
        <w:rPr>
          <w:color w:val="2D2D2D"/>
          <w:spacing w:val="-2"/>
        </w:rPr>
        <w:t xml:space="preserve"> </w:t>
      </w:r>
      <w:r w:rsidR="006F5303">
        <w:rPr>
          <w:color w:val="2D2D2D"/>
          <w:spacing w:val="-2"/>
        </w:rPr>
        <w:t xml:space="preserve">Nr. </w:t>
      </w:r>
      <w:r w:rsidR="00373CD9">
        <w:rPr>
          <w:color w:val="2D2D2D"/>
          <w:spacing w:val="-2"/>
        </w:rPr>
        <w:t>2*</w:t>
      </w:r>
      <w:r w:rsidR="00373CD9">
        <w:rPr>
          <w:color w:val="2D2D2D"/>
          <w:spacing w:val="-2"/>
        </w:rPr>
        <w:tab/>
      </w:r>
      <w:r w:rsidR="006F5303">
        <w:rPr>
          <w:color w:val="2D2D2D"/>
          <w:spacing w:val="-2"/>
        </w:rPr>
        <w:t xml:space="preserve">       </w:t>
      </w:r>
      <w:r w:rsidR="00373CD9">
        <w:rPr>
          <w:color w:val="2D2D2D"/>
          <w:spacing w:val="-2"/>
        </w:rPr>
        <w:t>_________ Euro</w:t>
      </w:r>
    </w:p>
    <w:p w14:paraId="332561FA" w14:textId="77777777" w:rsidR="00043A41" w:rsidRDefault="00043A41" w:rsidP="00373CD9">
      <w:pPr>
        <w:pStyle w:val="Textkrper"/>
        <w:ind w:left="140"/>
        <w:rPr>
          <w:color w:val="2D2D2D"/>
          <w:spacing w:val="-2"/>
        </w:rPr>
      </w:pPr>
    </w:p>
    <w:p w14:paraId="13F5CFF3" w14:textId="6A4E0290" w:rsidR="00043A41" w:rsidRDefault="00043A41" w:rsidP="00373CD9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dd</w:t>
      </w:r>
      <w:proofErr w:type="spellEnd"/>
      <w:r>
        <w:rPr>
          <w:color w:val="2D2D2D"/>
          <w:spacing w:val="-2"/>
        </w:rPr>
        <w:t xml:space="preserve">. Zulage nach </w:t>
      </w:r>
      <w:r w:rsidRPr="00373CD9">
        <w:rPr>
          <w:color w:val="2D2D2D"/>
          <w:spacing w:val="-2"/>
        </w:rPr>
        <w:t xml:space="preserve">Anhang EGO, </w:t>
      </w:r>
      <w:r w:rsidR="006F5303">
        <w:rPr>
          <w:color w:val="2D2D2D"/>
          <w:spacing w:val="-2"/>
        </w:rPr>
        <w:t xml:space="preserve">Teil B, </w:t>
      </w:r>
      <w:r>
        <w:rPr>
          <w:color w:val="2D2D2D"/>
          <w:spacing w:val="-2"/>
        </w:rPr>
        <w:t xml:space="preserve">Abschnitt </w:t>
      </w:r>
      <w:r w:rsidRPr="00373CD9">
        <w:rPr>
          <w:color w:val="2D2D2D"/>
          <w:spacing w:val="-2"/>
        </w:rPr>
        <w:t>XI</w:t>
      </w:r>
      <w:r w:rsidR="00EA33A9">
        <w:rPr>
          <w:color w:val="2D2D2D"/>
          <w:spacing w:val="-2"/>
        </w:rPr>
        <w:t>.</w:t>
      </w:r>
      <w:r w:rsidRPr="00373CD9">
        <w:rPr>
          <w:color w:val="2D2D2D"/>
          <w:spacing w:val="-2"/>
        </w:rPr>
        <w:t xml:space="preserve">, </w:t>
      </w:r>
      <w:r w:rsidR="006F5303">
        <w:rPr>
          <w:color w:val="2D2D2D"/>
          <w:spacing w:val="-2"/>
        </w:rPr>
        <w:t xml:space="preserve">1., </w:t>
      </w:r>
      <w:r w:rsidRPr="00373CD9">
        <w:rPr>
          <w:color w:val="2D2D2D"/>
          <w:spacing w:val="-2"/>
        </w:rPr>
        <w:t>Anmerkung</w:t>
      </w:r>
      <w:r>
        <w:rPr>
          <w:color w:val="2D2D2D"/>
          <w:spacing w:val="-2"/>
        </w:rPr>
        <w:t xml:space="preserve"> </w:t>
      </w:r>
      <w:r w:rsidR="006F5303">
        <w:rPr>
          <w:color w:val="2D2D2D"/>
          <w:spacing w:val="-2"/>
        </w:rPr>
        <w:t xml:space="preserve">Nr. </w:t>
      </w:r>
      <w:r>
        <w:rPr>
          <w:color w:val="2D2D2D"/>
          <w:spacing w:val="-2"/>
        </w:rPr>
        <w:t>3*</w:t>
      </w:r>
      <w:r>
        <w:rPr>
          <w:color w:val="2D2D2D"/>
          <w:spacing w:val="-2"/>
        </w:rPr>
        <w:tab/>
      </w:r>
      <w:r w:rsidR="006F5303">
        <w:rPr>
          <w:color w:val="2D2D2D"/>
          <w:spacing w:val="-2"/>
        </w:rPr>
        <w:t xml:space="preserve">       </w:t>
      </w:r>
      <w:r>
        <w:rPr>
          <w:color w:val="2D2D2D"/>
          <w:spacing w:val="-2"/>
        </w:rPr>
        <w:t>_________ Euro</w:t>
      </w:r>
    </w:p>
    <w:p w14:paraId="014B96DE" w14:textId="77777777" w:rsidR="00EA33A9" w:rsidRDefault="00EA33A9" w:rsidP="00373CD9">
      <w:pPr>
        <w:pStyle w:val="Textkrper"/>
        <w:ind w:left="140"/>
        <w:rPr>
          <w:color w:val="2D2D2D"/>
          <w:spacing w:val="-2"/>
        </w:rPr>
      </w:pPr>
    </w:p>
    <w:p w14:paraId="0A4C740F" w14:textId="195BCC31" w:rsidR="00EA33A9" w:rsidRDefault="00EA33A9" w:rsidP="00373CD9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ee</w:t>
      </w:r>
      <w:proofErr w:type="spellEnd"/>
      <w:r>
        <w:rPr>
          <w:color w:val="2D2D2D"/>
          <w:spacing w:val="-2"/>
        </w:rPr>
        <w:t>.</w:t>
      </w:r>
      <w:r w:rsidRPr="00EA33A9">
        <w:t xml:space="preserve"> </w:t>
      </w:r>
      <w:r w:rsidRPr="00EA33A9">
        <w:rPr>
          <w:color w:val="2D2D2D"/>
          <w:spacing w:val="-2"/>
        </w:rPr>
        <w:t xml:space="preserve">Zulage nach Anhang EGO, </w:t>
      </w:r>
      <w:r w:rsidR="006F5303">
        <w:rPr>
          <w:color w:val="2D2D2D"/>
          <w:spacing w:val="-2"/>
        </w:rPr>
        <w:t xml:space="preserve">Teil B, </w:t>
      </w:r>
      <w:r w:rsidRPr="00EA33A9">
        <w:rPr>
          <w:color w:val="2D2D2D"/>
          <w:spacing w:val="-2"/>
        </w:rPr>
        <w:t xml:space="preserve">Abschnitt XI., </w:t>
      </w:r>
      <w:r w:rsidR="006F5303">
        <w:rPr>
          <w:color w:val="2D2D2D"/>
          <w:spacing w:val="-2"/>
        </w:rPr>
        <w:t xml:space="preserve">2a., </w:t>
      </w:r>
      <w:r>
        <w:rPr>
          <w:color w:val="2D2D2D"/>
          <w:spacing w:val="-2"/>
        </w:rPr>
        <w:t>Anmerkung</w:t>
      </w:r>
      <w:r w:rsidRPr="00EA33A9">
        <w:rPr>
          <w:color w:val="2D2D2D"/>
          <w:spacing w:val="-2"/>
        </w:rPr>
        <w:t xml:space="preserve">*    </w:t>
      </w:r>
      <w:r>
        <w:rPr>
          <w:color w:val="2D2D2D"/>
          <w:spacing w:val="-2"/>
        </w:rPr>
        <w:t xml:space="preserve">                    </w:t>
      </w:r>
      <w:r w:rsidRPr="00EA33A9">
        <w:rPr>
          <w:color w:val="2D2D2D"/>
          <w:spacing w:val="-2"/>
        </w:rPr>
        <w:t>_________ Euro</w:t>
      </w:r>
    </w:p>
    <w:p w14:paraId="2150985D" w14:textId="47B9F880" w:rsidR="00043A41" w:rsidRDefault="00EA33A9" w:rsidP="00373CD9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 xml:space="preserve">  </w:t>
      </w:r>
    </w:p>
    <w:p w14:paraId="46C9F428" w14:textId="12D7E7B3" w:rsidR="00AC1D74" w:rsidRDefault="00EA33A9" w:rsidP="00373CD9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>ff</w:t>
      </w:r>
      <w:r w:rsidR="006F5303">
        <w:rPr>
          <w:color w:val="2D2D2D"/>
          <w:spacing w:val="-2"/>
        </w:rPr>
        <w:t xml:space="preserve">. </w:t>
      </w:r>
      <w:r w:rsidR="004F0A7E">
        <w:rPr>
          <w:color w:val="2D2D2D"/>
          <w:spacing w:val="-2"/>
        </w:rPr>
        <w:t xml:space="preserve">  </w:t>
      </w:r>
      <w:r w:rsidR="006F5303" w:rsidRPr="006F5303">
        <w:rPr>
          <w:color w:val="2D2D2D"/>
          <w:spacing w:val="-2"/>
        </w:rPr>
        <w:t>Zulage nach Anhang EGO, Teil B, Abschnitt XI</w:t>
      </w:r>
      <w:r w:rsidR="006F5303">
        <w:rPr>
          <w:color w:val="2D2D2D"/>
          <w:spacing w:val="-2"/>
        </w:rPr>
        <w:t>.</w:t>
      </w:r>
      <w:r w:rsidR="006F5303" w:rsidRPr="006F5303">
        <w:rPr>
          <w:color w:val="2D2D2D"/>
          <w:spacing w:val="-2"/>
        </w:rPr>
        <w:t>, 2b</w:t>
      </w:r>
      <w:r w:rsidR="006F5303">
        <w:rPr>
          <w:color w:val="2D2D2D"/>
          <w:spacing w:val="-2"/>
        </w:rPr>
        <w:t>.</w:t>
      </w:r>
      <w:r w:rsidR="006F5303" w:rsidRPr="006F5303">
        <w:rPr>
          <w:color w:val="2D2D2D"/>
          <w:spacing w:val="-2"/>
        </w:rPr>
        <w:t>, Anmerkung</w:t>
      </w:r>
      <w:r w:rsidR="006F5303">
        <w:rPr>
          <w:color w:val="2D2D2D"/>
          <w:spacing w:val="-2"/>
        </w:rPr>
        <w:t>*</w:t>
      </w:r>
      <w:r w:rsidR="006F5303">
        <w:rPr>
          <w:color w:val="2D2D2D"/>
          <w:spacing w:val="-2"/>
        </w:rPr>
        <w:tab/>
      </w:r>
      <w:r w:rsidR="006F5303">
        <w:rPr>
          <w:color w:val="2D2D2D"/>
          <w:spacing w:val="-2"/>
        </w:rPr>
        <w:tab/>
        <w:t xml:space="preserve">       _________ Euro</w:t>
      </w:r>
    </w:p>
    <w:p w14:paraId="74E66F22" w14:textId="77777777" w:rsidR="00AC1D74" w:rsidRDefault="00AC1D74" w:rsidP="00373CD9">
      <w:pPr>
        <w:pStyle w:val="Textkrper"/>
        <w:ind w:left="140"/>
        <w:rPr>
          <w:color w:val="2D2D2D"/>
          <w:spacing w:val="-2"/>
        </w:rPr>
      </w:pPr>
    </w:p>
    <w:p w14:paraId="78F9A50F" w14:textId="65DA777E" w:rsidR="00043A41" w:rsidRDefault="00AC1D74" w:rsidP="00373CD9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gg</w:t>
      </w:r>
      <w:proofErr w:type="spellEnd"/>
      <w:r>
        <w:rPr>
          <w:color w:val="2D2D2D"/>
          <w:spacing w:val="-2"/>
        </w:rPr>
        <w:t xml:space="preserve">. </w:t>
      </w:r>
      <w:r w:rsidR="00043A41">
        <w:rPr>
          <w:color w:val="2D2D2D"/>
          <w:spacing w:val="-2"/>
        </w:rPr>
        <w:t xml:space="preserve">Zulage nach </w:t>
      </w:r>
      <w:r w:rsidR="00043A41" w:rsidRPr="00373CD9">
        <w:rPr>
          <w:color w:val="2D2D2D"/>
          <w:spacing w:val="-2"/>
        </w:rPr>
        <w:t xml:space="preserve">Anhang EGO, </w:t>
      </w:r>
      <w:r w:rsidR="006F5303">
        <w:rPr>
          <w:color w:val="2D2D2D"/>
          <w:spacing w:val="-2"/>
        </w:rPr>
        <w:t xml:space="preserve">Teil B, </w:t>
      </w:r>
      <w:r w:rsidR="00043A41">
        <w:rPr>
          <w:color w:val="2D2D2D"/>
          <w:spacing w:val="-2"/>
        </w:rPr>
        <w:t xml:space="preserve">Abschnitt </w:t>
      </w:r>
      <w:r w:rsidR="00043A41" w:rsidRPr="00373CD9">
        <w:rPr>
          <w:color w:val="2D2D2D"/>
          <w:spacing w:val="-2"/>
        </w:rPr>
        <w:t>XI</w:t>
      </w:r>
      <w:r w:rsidR="00EA33A9">
        <w:rPr>
          <w:color w:val="2D2D2D"/>
          <w:spacing w:val="-2"/>
        </w:rPr>
        <w:t>.</w:t>
      </w:r>
      <w:r w:rsidR="00043A41">
        <w:rPr>
          <w:color w:val="2D2D2D"/>
          <w:spacing w:val="-2"/>
        </w:rPr>
        <w:t xml:space="preserve">, </w:t>
      </w:r>
      <w:r w:rsidR="00043A41" w:rsidRPr="00373CD9">
        <w:rPr>
          <w:color w:val="2D2D2D"/>
          <w:spacing w:val="-2"/>
        </w:rPr>
        <w:t>2c</w:t>
      </w:r>
      <w:r w:rsidR="006F5303">
        <w:rPr>
          <w:color w:val="2D2D2D"/>
          <w:spacing w:val="-2"/>
        </w:rPr>
        <w:t>., Anmerkung</w:t>
      </w:r>
      <w:r w:rsidR="00043A41">
        <w:rPr>
          <w:color w:val="2D2D2D"/>
          <w:spacing w:val="-2"/>
        </w:rPr>
        <w:t xml:space="preserve">*    </w:t>
      </w:r>
      <w:r w:rsidR="00EA33A9">
        <w:rPr>
          <w:color w:val="2D2D2D"/>
          <w:spacing w:val="-2"/>
        </w:rPr>
        <w:t xml:space="preserve">                    </w:t>
      </w:r>
      <w:r w:rsidR="006F5303">
        <w:rPr>
          <w:color w:val="2D2D2D"/>
          <w:spacing w:val="-2"/>
        </w:rPr>
        <w:t xml:space="preserve"> </w:t>
      </w:r>
      <w:r w:rsidR="00043A41">
        <w:rPr>
          <w:color w:val="2D2D2D"/>
          <w:spacing w:val="-2"/>
        </w:rPr>
        <w:t>_________ Euro</w:t>
      </w:r>
    </w:p>
    <w:p w14:paraId="57CDCE4E" w14:textId="77777777" w:rsidR="00D874EE" w:rsidRDefault="00D874EE" w:rsidP="000F2A20">
      <w:pPr>
        <w:pStyle w:val="Textkrper"/>
        <w:ind w:left="140"/>
        <w:rPr>
          <w:color w:val="2D2D2D"/>
          <w:spacing w:val="-2"/>
        </w:rPr>
      </w:pPr>
    </w:p>
    <w:p w14:paraId="07FBDF51" w14:textId="77777777" w:rsidR="00D874EE" w:rsidRPr="00043A41" w:rsidRDefault="00D874EE" w:rsidP="000F2A20">
      <w:pPr>
        <w:pStyle w:val="Textkrper"/>
        <w:ind w:left="140"/>
        <w:rPr>
          <w:b/>
          <w:bCs/>
          <w:color w:val="2D2D2D"/>
          <w:spacing w:val="-2"/>
        </w:rPr>
      </w:pPr>
      <w:r w:rsidRPr="00043A41">
        <w:rPr>
          <w:b/>
          <w:bCs/>
          <w:color w:val="2D2D2D"/>
          <w:spacing w:val="-2"/>
        </w:rPr>
        <w:t>c. Sonstige Zulagen nach § 33 AVR</w:t>
      </w:r>
    </w:p>
    <w:p w14:paraId="3F1BA509" w14:textId="77777777" w:rsidR="00D874EE" w:rsidRDefault="00D874EE" w:rsidP="000F2A20">
      <w:pPr>
        <w:pStyle w:val="Textkrper"/>
        <w:ind w:left="140"/>
        <w:rPr>
          <w:color w:val="2D2D2D"/>
          <w:spacing w:val="-2"/>
        </w:rPr>
      </w:pPr>
    </w:p>
    <w:p w14:paraId="52CA5463" w14:textId="16377B9E" w:rsidR="00D874EE" w:rsidRDefault="00D874EE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aa</w:t>
      </w:r>
      <w:proofErr w:type="spellEnd"/>
      <w:r>
        <w:rPr>
          <w:color w:val="2D2D2D"/>
          <w:spacing w:val="-2"/>
        </w:rPr>
        <w:t>. Stellenzulage nach § 33 Abs. 1 AVR*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 _________ Euro</w:t>
      </w:r>
    </w:p>
    <w:p w14:paraId="0AECAB93" w14:textId="77777777" w:rsidR="00D874EE" w:rsidRDefault="00D874EE" w:rsidP="000F2A20">
      <w:pPr>
        <w:pStyle w:val="Textkrper"/>
        <w:ind w:left="140"/>
        <w:rPr>
          <w:color w:val="2D2D2D"/>
          <w:spacing w:val="-2"/>
        </w:rPr>
      </w:pPr>
    </w:p>
    <w:p w14:paraId="031FEB67" w14:textId="62BB4E5F" w:rsidR="00D874EE" w:rsidRDefault="00D874EE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bb</w:t>
      </w:r>
      <w:proofErr w:type="spellEnd"/>
      <w:r>
        <w:rPr>
          <w:color w:val="2D2D2D"/>
          <w:spacing w:val="-2"/>
        </w:rPr>
        <w:t xml:space="preserve">. Leistungszulage nach § 33 Abs. </w:t>
      </w:r>
      <w:r w:rsidR="00802886">
        <w:rPr>
          <w:color w:val="2D2D2D"/>
          <w:spacing w:val="-2"/>
        </w:rPr>
        <w:t>1</w:t>
      </w:r>
      <w:r>
        <w:rPr>
          <w:color w:val="2D2D2D"/>
          <w:spacing w:val="-2"/>
        </w:rPr>
        <w:t xml:space="preserve"> AVR*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 _________ Euro</w:t>
      </w:r>
    </w:p>
    <w:p w14:paraId="037DCABD" w14:textId="77777777" w:rsidR="00D874EE" w:rsidRDefault="00D874EE" w:rsidP="000F2A20">
      <w:pPr>
        <w:pStyle w:val="Textkrper"/>
        <w:ind w:left="140"/>
        <w:rPr>
          <w:color w:val="2D2D2D"/>
          <w:spacing w:val="-2"/>
        </w:rPr>
      </w:pPr>
    </w:p>
    <w:p w14:paraId="5F4794F7" w14:textId="7EB04371" w:rsidR="00D874EE" w:rsidRDefault="00D874EE" w:rsidP="000F2A20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 xml:space="preserve">cc. </w:t>
      </w:r>
      <w:r w:rsidR="00802886">
        <w:rPr>
          <w:color w:val="2D2D2D"/>
          <w:spacing w:val="-2"/>
        </w:rPr>
        <w:t>Ballungsraumzulage nach § 33 Abs. 2 AVR*</w:t>
      </w:r>
      <w:r w:rsidR="00802886">
        <w:rPr>
          <w:color w:val="2D2D2D"/>
          <w:spacing w:val="-2"/>
        </w:rPr>
        <w:tab/>
      </w:r>
      <w:r w:rsidR="00802886">
        <w:rPr>
          <w:color w:val="2D2D2D"/>
          <w:spacing w:val="-2"/>
        </w:rPr>
        <w:tab/>
      </w:r>
      <w:r w:rsidR="00802886">
        <w:rPr>
          <w:color w:val="2D2D2D"/>
          <w:spacing w:val="-2"/>
        </w:rPr>
        <w:tab/>
      </w:r>
      <w:r w:rsidR="00802886">
        <w:rPr>
          <w:color w:val="2D2D2D"/>
          <w:spacing w:val="-2"/>
        </w:rPr>
        <w:tab/>
        <w:t xml:space="preserve">       _________ Euro</w:t>
      </w:r>
    </w:p>
    <w:p w14:paraId="20950F29" w14:textId="77777777" w:rsidR="00D874EE" w:rsidRDefault="00D874EE" w:rsidP="000F2A20">
      <w:pPr>
        <w:pStyle w:val="Textkrper"/>
        <w:ind w:left="140"/>
        <w:rPr>
          <w:color w:val="2D2D2D"/>
          <w:spacing w:val="-2"/>
        </w:rPr>
      </w:pPr>
    </w:p>
    <w:p w14:paraId="20C9F633" w14:textId="3AC75530" w:rsidR="00043A41" w:rsidRPr="00043A41" w:rsidRDefault="00043A41" w:rsidP="000F2A20">
      <w:pPr>
        <w:pStyle w:val="Textkrper"/>
        <w:ind w:left="140"/>
        <w:rPr>
          <w:b/>
          <w:bCs/>
          <w:color w:val="2D2D2D"/>
          <w:spacing w:val="-2"/>
        </w:rPr>
      </w:pPr>
      <w:r w:rsidRPr="00043A41">
        <w:rPr>
          <w:b/>
          <w:bCs/>
          <w:color w:val="2D2D2D"/>
          <w:spacing w:val="-2"/>
        </w:rPr>
        <w:t>d. Zulagen für Wechselschicht- und Schichtarbeit</w:t>
      </w:r>
    </w:p>
    <w:p w14:paraId="22C359D1" w14:textId="77777777" w:rsidR="00043A41" w:rsidRDefault="00043A41" w:rsidP="000F2A20">
      <w:pPr>
        <w:pStyle w:val="Textkrper"/>
        <w:ind w:left="140"/>
        <w:rPr>
          <w:color w:val="2D2D2D"/>
          <w:spacing w:val="-2"/>
        </w:rPr>
      </w:pPr>
    </w:p>
    <w:p w14:paraId="70D391B9" w14:textId="7232115D" w:rsidR="00043A41" w:rsidRDefault="00043A41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aa</w:t>
      </w:r>
      <w:proofErr w:type="spellEnd"/>
      <w:r>
        <w:rPr>
          <w:color w:val="2D2D2D"/>
          <w:spacing w:val="-2"/>
        </w:rPr>
        <w:t>. Wechselschichtzulage nach § 18 Abs. 4 AVR*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 _________ Euro</w:t>
      </w:r>
    </w:p>
    <w:p w14:paraId="43463C97" w14:textId="77777777" w:rsidR="00043A41" w:rsidRDefault="00043A41" w:rsidP="000F2A20">
      <w:pPr>
        <w:pStyle w:val="Textkrper"/>
        <w:ind w:left="140"/>
        <w:rPr>
          <w:color w:val="2D2D2D"/>
          <w:spacing w:val="-2"/>
        </w:rPr>
      </w:pPr>
    </w:p>
    <w:p w14:paraId="2AC615C7" w14:textId="0C1F1E87" w:rsidR="00043A41" w:rsidRDefault="00043A41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bb</w:t>
      </w:r>
      <w:proofErr w:type="spellEnd"/>
      <w:r>
        <w:rPr>
          <w:color w:val="2D2D2D"/>
          <w:spacing w:val="-2"/>
        </w:rPr>
        <w:t>. Wechselschichtzulage nach § 18 Abs. 4a AVR*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 _________ Euro</w:t>
      </w:r>
    </w:p>
    <w:p w14:paraId="36F49B87" w14:textId="77777777" w:rsidR="00043A41" w:rsidRDefault="00043A41" w:rsidP="000F2A20">
      <w:pPr>
        <w:pStyle w:val="Textkrper"/>
        <w:ind w:left="140"/>
        <w:rPr>
          <w:color w:val="2D2D2D"/>
          <w:spacing w:val="-2"/>
        </w:rPr>
      </w:pPr>
    </w:p>
    <w:p w14:paraId="3E01454B" w14:textId="7FE07CD0" w:rsidR="00043A41" w:rsidRDefault="00043A41" w:rsidP="000F2A20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>cc. Schichtzulage nach § 18 Abs. 5 AVR*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</w:t>
      </w:r>
      <w:r w:rsidR="004F0A7E">
        <w:rPr>
          <w:color w:val="2D2D2D"/>
          <w:spacing w:val="-2"/>
        </w:rPr>
        <w:t xml:space="preserve"> </w:t>
      </w:r>
      <w:r>
        <w:rPr>
          <w:color w:val="2D2D2D"/>
          <w:spacing w:val="-2"/>
        </w:rPr>
        <w:t>_________ Euro</w:t>
      </w:r>
    </w:p>
    <w:p w14:paraId="283F12D7" w14:textId="77777777" w:rsidR="00043A41" w:rsidRDefault="00043A41" w:rsidP="000F2A20">
      <w:pPr>
        <w:pStyle w:val="Textkrper"/>
        <w:ind w:left="140"/>
        <w:rPr>
          <w:color w:val="2D2D2D"/>
          <w:spacing w:val="-2"/>
        </w:rPr>
      </w:pPr>
    </w:p>
    <w:p w14:paraId="40F9DAB3" w14:textId="26B385CD" w:rsidR="00043A41" w:rsidRDefault="00043A41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dd</w:t>
      </w:r>
      <w:proofErr w:type="spellEnd"/>
      <w:r>
        <w:rPr>
          <w:color w:val="2D2D2D"/>
          <w:spacing w:val="-2"/>
        </w:rPr>
        <w:t>. Wechselschichtzulage nach § 7 Abs. 5 Anhang Ärztlicher Dienst*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_________ Euro</w:t>
      </w:r>
    </w:p>
    <w:p w14:paraId="29668878" w14:textId="77777777" w:rsidR="00043A41" w:rsidRDefault="00043A41" w:rsidP="000F2A20">
      <w:pPr>
        <w:pStyle w:val="Textkrper"/>
        <w:ind w:left="140"/>
        <w:rPr>
          <w:color w:val="2D2D2D"/>
          <w:spacing w:val="-2"/>
        </w:rPr>
      </w:pPr>
    </w:p>
    <w:p w14:paraId="311D47EF" w14:textId="1F5C099F" w:rsidR="00043A41" w:rsidRDefault="00043A41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ee</w:t>
      </w:r>
      <w:proofErr w:type="spellEnd"/>
      <w:r>
        <w:rPr>
          <w:color w:val="2D2D2D"/>
          <w:spacing w:val="-2"/>
        </w:rPr>
        <w:t>. Schichtzulage nach § 7 Abs. 6 Anhang Ärztlicher Dienst*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             _________ Euro</w:t>
      </w:r>
    </w:p>
    <w:p w14:paraId="5971D8E1" w14:textId="77777777" w:rsidR="00043A41" w:rsidRDefault="00043A41" w:rsidP="000F2A20">
      <w:pPr>
        <w:pStyle w:val="Textkrper"/>
        <w:ind w:left="140"/>
        <w:rPr>
          <w:color w:val="2D2D2D"/>
          <w:spacing w:val="-2"/>
        </w:rPr>
      </w:pPr>
    </w:p>
    <w:p w14:paraId="0E6096A8" w14:textId="11C1F5DC" w:rsidR="00043A41" w:rsidRPr="00043A41" w:rsidRDefault="00043A41" w:rsidP="000F2A20">
      <w:pPr>
        <w:pStyle w:val="Textkrper"/>
        <w:ind w:left="140"/>
        <w:rPr>
          <w:b/>
          <w:bCs/>
          <w:color w:val="2D2D2D"/>
          <w:spacing w:val="-2"/>
        </w:rPr>
      </w:pPr>
      <w:r w:rsidRPr="00043A41">
        <w:rPr>
          <w:b/>
          <w:bCs/>
          <w:color w:val="2D2D2D"/>
          <w:spacing w:val="-2"/>
        </w:rPr>
        <w:t>e. Zulagen</w:t>
      </w:r>
      <w:r w:rsidR="00D874EE" w:rsidRPr="00043A41">
        <w:rPr>
          <w:b/>
          <w:bCs/>
          <w:color w:val="2D2D2D"/>
          <w:spacing w:val="-2"/>
        </w:rPr>
        <w:t xml:space="preserve"> </w:t>
      </w:r>
      <w:r w:rsidRPr="00043A41">
        <w:rPr>
          <w:b/>
          <w:bCs/>
          <w:color w:val="2D2D2D"/>
          <w:spacing w:val="-2"/>
        </w:rPr>
        <w:t>im Bereich des Sozial- und Erziehungsdienstes</w:t>
      </w:r>
    </w:p>
    <w:p w14:paraId="2E247CA0" w14:textId="77777777" w:rsidR="00043A41" w:rsidRDefault="00043A41" w:rsidP="000F2A20">
      <w:pPr>
        <w:pStyle w:val="Textkrper"/>
        <w:ind w:left="140"/>
        <w:rPr>
          <w:color w:val="2D2D2D"/>
          <w:spacing w:val="-2"/>
        </w:rPr>
      </w:pPr>
    </w:p>
    <w:p w14:paraId="5B5F1B92" w14:textId="77777777" w:rsidR="00E33DA1" w:rsidRDefault="00043A41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aa</w:t>
      </w:r>
      <w:proofErr w:type="spellEnd"/>
      <w:r>
        <w:rPr>
          <w:color w:val="2D2D2D"/>
          <w:spacing w:val="-2"/>
        </w:rPr>
        <w:t xml:space="preserve">. Wohn- und Werkstattzulage nach Anhang EGO, </w:t>
      </w:r>
      <w:r w:rsidR="00E33DA1">
        <w:rPr>
          <w:color w:val="2D2D2D"/>
          <w:spacing w:val="-2"/>
        </w:rPr>
        <w:t xml:space="preserve">Teil B, </w:t>
      </w:r>
      <w:r>
        <w:rPr>
          <w:color w:val="2D2D2D"/>
          <w:spacing w:val="-2"/>
        </w:rPr>
        <w:t xml:space="preserve">Abschnitt XXIV., </w:t>
      </w:r>
    </w:p>
    <w:p w14:paraId="1978420C" w14:textId="34BEDF93" w:rsidR="00043A41" w:rsidRDefault="00E33DA1" w:rsidP="00E33DA1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 xml:space="preserve">      </w:t>
      </w:r>
      <w:r w:rsidR="00043A41">
        <w:rPr>
          <w:color w:val="2D2D2D"/>
          <w:spacing w:val="-2"/>
        </w:rPr>
        <w:t xml:space="preserve">Anmerkung </w:t>
      </w:r>
      <w:r>
        <w:rPr>
          <w:color w:val="2D2D2D"/>
          <w:spacing w:val="-2"/>
        </w:rPr>
        <w:t xml:space="preserve">Nr. </w:t>
      </w:r>
      <w:r w:rsidR="00043A41">
        <w:rPr>
          <w:color w:val="2D2D2D"/>
          <w:spacing w:val="-2"/>
        </w:rPr>
        <w:t>1</w:t>
      </w:r>
      <w:r>
        <w:rPr>
          <w:color w:val="2D2D2D"/>
          <w:spacing w:val="-2"/>
        </w:rPr>
        <w:t>*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_________ Euro</w:t>
      </w:r>
    </w:p>
    <w:p w14:paraId="63BB74AD" w14:textId="77777777" w:rsidR="00960109" w:rsidRDefault="00960109" w:rsidP="000F2A20">
      <w:pPr>
        <w:pStyle w:val="Textkrper"/>
        <w:ind w:left="140"/>
        <w:rPr>
          <w:color w:val="2D2D2D"/>
          <w:spacing w:val="-2"/>
        </w:rPr>
      </w:pPr>
    </w:p>
    <w:p w14:paraId="7975E7F8" w14:textId="77DFABFE" w:rsidR="00960109" w:rsidRDefault="00960109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bb</w:t>
      </w:r>
      <w:proofErr w:type="spellEnd"/>
      <w:r>
        <w:rPr>
          <w:color w:val="2D2D2D"/>
          <w:spacing w:val="-2"/>
        </w:rPr>
        <w:t xml:space="preserve">. </w:t>
      </w:r>
      <w:proofErr w:type="spellStart"/>
      <w:r>
        <w:rPr>
          <w:color w:val="2D2D2D"/>
          <w:spacing w:val="-2"/>
        </w:rPr>
        <w:t>SuE</w:t>
      </w:r>
      <w:proofErr w:type="spellEnd"/>
      <w:r>
        <w:rPr>
          <w:color w:val="2D2D2D"/>
          <w:spacing w:val="-2"/>
        </w:rPr>
        <w:t>-Zulage nach § 28 Abs. 4 Buchst. e) AVR*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_________ Euro</w:t>
      </w:r>
    </w:p>
    <w:p w14:paraId="2152E87F" w14:textId="77777777" w:rsidR="00960109" w:rsidRDefault="00960109" w:rsidP="000F2A20">
      <w:pPr>
        <w:pStyle w:val="Textkrper"/>
        <w:ind w:left="140"/>
        <w:rPr>
          <w:color w:val="2D2D2D"/>
          <w:spacing w:val="-2"/>
        </w:rPr>
      </w:pPr>
    </w:p>
    <w:p w14:paraId="334C0A1B" w14:textId="77777777" w:rsidR="00E33DA1" w:rsidRDefault="00960109" w:rsidP="00960109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 xml:space="preserve">cc. </w:t>
      </w:r>
      <w:proofErr w:type="spellStart"/>
      <w:r>
        <w:rPr>
          <w:color w:val="2D2D2D"/>
          <w:spacing w:val="-2"/>
        </w:rPr>
        <w:t>Praxisanleiterzulage</w:t>
      </w:r>
      <w:proofErr w:type="spellEnd"/>
      <w:r>
        <w:rPr>
          <w:color w:val="2D2D2D"/>
          <w:spacing w:val="-2"/>
        </w:rPr>
        <w:t xml:space="preserve"> nach </w:t>
      </w:r>
      <w:r w:rsidRPr="00960109">
        <w:rPr>
          <w:color w:val="2D2D2D"/>
          <w:spacing w:val="-2"/>
        </w:rPr>
        <w:t xml:space="preserve">Anhang EGO, </w:t>
      </w:r>
      <w:r w:rsidR="00E33DA1">
        <w:rPr>
          <w:color w:val="2D2D2D"/>
          <w:spacing w:val="-2"/>
        </w:rPr>
        <w:t xml:space="preserve">Teil B, </w:t>
      </w:r>
      <w:r>
        <w:rPr>
          <w:color w:val="2D2D2D"/>
          <w:spacing w:val="-2"/>
        </w:rPr>
        <w:t xml:space="preserve">Abschnitt </w:t>
      </w:r>
      <w:r w:rsidRPr="00960109">
        <w:rPr>
          <w:color w:val="2D2D2D"/>
          <w:spacing w:val="-2"/>
        </w:rPr>
        <w:t>XXIV.</w:t>
      </w:r>
      <w:r>
        <w:rPr>
          <w:color w:val="2D2D2D"/>
          <w:spacing w:val="-2"/>
        </w:rPr>
        <w:t xml:space="preserve">, </w:t>
      </w:r>
    </w:p>
    <w:p w14:paraId="69ADE5FE" w14:textId="18C53C50" w:rsidR="00960109" w:rsidRDefault="00E33DA1" w:rsidP="00E33DA1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 xml:space="preserve">     </w:t>
      </w:r>
      <w:r w:rsidR="00960109" w:rsidRPr="00960109">
        <w:rPr>
          <w:color w:val="2D2D2D"/>
          <w:spacing w:val="-2"/>
        </w:rPr>
        <w:t xml:space="preserve">Anmerkung </w:t>
      </w:r>
      <w:r>
        <w:rPr>
          <w:color w:val="2D2D2D"/>
          <w:spacing w:val="-2"/>
        </w:rPr>
        <w:t xml:space="preserve">Nr. </w:t>
      </w:r>
      <w:r w:rsidR="00960109" w:rsidRPr="00960109">
        <w:rPr>
          <w:color w:val="2D2D2D"/>
          <w:spacing w:val="-2"/>
        </w:rPr>
        <w:t>1a</w:t>
      </w:r>
      <w:r w:rsidR="00960109">
        <w:rPr>
          <w:color w:val="2D2D2D"/>
          <w:spacing w:val="-2"/>
        </w:rPr>
        <w:t>*</w:t>
      </w:r>
      <w:r w:rsidR="00960109">
        <w:rPr>
          <w:color w:val="2D2D2D"/>
          <w:spacing w:val="-2"/>
        </w:rPr>
        <w:tab/>
        <w:t xml:space="preserve">      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</w:t>
      </w:r>
      <w:r w:rsidR="00960109">
        <w:rPr>
          <w:color w:val="2D2D2D"/>
          <w:spacing w:val="-2"/>
        </w:rPr>
        <w:t>_________ Euro</w:t>
      </w:r>
    </w:p>
    <w:p w14:paraId="2487AA34" w14:textId="77777777" w:rsidR="00960109" w:rsidRDefault="00960109" w:rsidP="00960109">
      <w:pPr>
        <w:pStyle w:val="Textkrper"/>
        <w:ind w:left="140"/>
        <w:rPr>
          <w:color w:val="2D2D2D"/>
          <w:spacing w:val="-2"/>
        </w:rPr>
      </w:pPr>
    </w:p>
    <w:p w14:paraId="493E20F7" w14:textId="77777777" w:rsidR="00E33DA1" w:rsidRDefault="00960109" w:rsidP="00960109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dd</w:t>
      </w:r>
      <w:proofErr w:type="spellEnd"/>
      <w:r>
        <w:rPr>
          <w:color w:val="2D2D2D"/>
          <w:spacing w:val="-2"/>
        </w:rPr>
        <w:t xml:space="preserve">. </w:t>
      </w:r>
      <w:r w:rsidR="00E33DA1" w:rsidRPr="00E33DA1">
        <w:rPr>
          <w:color w:val="2D2D2D"/>
          <w:spacing w:val="-2"/>
        </w:rPr>
        <w:t xml:space="preserve">Bedarfsdeckungszulage nach Anhang EGO, </w:t>
      </w:r>
      <w:r w:rsidR="00E33DA1">
        <w:rPr>
          <w:color w:val="2D2D2D"/>
          <w:spacing w:val="-2"/>
        </w:rPr>
        <w:t xml:space="preserve">Teil B, </w:t>
      </w:r>
      <w:r w:rsidR="00E33DA1" w:rsidRPr="00E33DA1">
        <w:rPr>
          <w:color w:val="2D2D2D"/>
          <w:spacing w:val="-2"/>
        </w:rPr>
        <w:t xml:space="preserve">Abschnitt XXIV., </w:t>
      </w:r>
    </w:p>
    <w:p w14:paraId="72D17B40" w14:textId="16A7887F" w:rsidR="00E33DA1" w:rsidRDefault="00E33DA1" w:rsidP="00960109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 xml:space="preserve">      </w:t>
      </w:r>
      <w:r w:rsidRPr="00E33DA1">
        <w:rPr>
          <w:color w:val="2D2D2D"/>
          <w:spacing w:val="-2"/>
        </w:rPr>
        <w:t xml:space="preserve">Anmerkung </w:t>
      </w:r>
      <w:r>
        <w:rPr>
          <w:color w:val="2D2D2D"/>
          <w:spacing w:val="-2"/>
        </w:rPr>
        <w:t>Nr. 29</w:t>
      </w:r>
      <w:r w:rsidRPr="00E33DA1">
        <w:rPr>
          <w:color w:val="2D2D2D"/>
          <w:spacing w:val="-2"/>
        </w:rPr>
        <w:t>*</w:t>
      </w:r>
      <w:r w:rsidR="004F0A7E">
        <w:rPr>
          <w:color w:val="2D2D2D"/>
          <w:spacing w:val="-2"/>
        </w:rPr>
        <w:tab/>
      </w:r>
      <w:r w:rsidR="004F0A7E">
        <w:rPr>
          <w:color w:val="2D2D2D"/>
          <w:spacing w:val="-2"/>
        </w:rPr>
        <w:tab/>
      </w:r>
      <w:r w:rsidR="004F0A7E">
        <w:rPr>
          <w:color w:val="2D2D2D"/>
          <w:spacing w:val="-2"/>
        </w:rPr>
        <w:tab/>
      </w:r>
      <w:r w:rsidR="004F0A7E">
        <w:rPr>
          <w:color w:val="2D2D2D"/>
          <w:spacing w:val="-2"/>
        </w:rPr>
        <w:tab/>
      </w:r>
      <w:r w:rsidR="004F0A7E">
        <w:rPr>
          <w:color w:val="2D2D2D"/>
          <w:spacing w:val="-2"/>
        </w:rPr>
        <w:tab/>
      </w:r>
      <w:r w:rsidR="004F0A7E">
        <w:rPr>
          <w:color w:val="2D2D2D"/>
          <w:spacing w:val="-2"/>
        </w:rPr>
        <w:tab/>
      </w:r>
      <w:r w:rsidR="004F0A7E">
        <w:rPr>
          <w:color w:val="2D2D2D"/>
          <w:spacing w:val="-2"/>
        </w:rPr>
        <w:tab/>
        <w:t xml:space="preserve">      _________ Euro</w:t>
      </w:r>
    </w:p>
    <w:p w14:paraId="5BA49453" w14:textId="77777777" w:rsidR="00E33DA1" w:rsidRDefault="00E33DA1" w:rsidP="00960109">
      <w:pPr>
        <w:pStyle w:val="Textkrper"/>
        <w:ind w:left="140"/>
        <w:rPr>
          <w:color w:val="2D2D2D"/>
          <w:spacing w:val="-2"/>
        </w:rPr>
      </w:pPr>
    </w:p>
    <w:p w14:paraId="419FB76D" w14:textId="77777777" w:rsidR="004F0A7E" w:rsidRDefault="00E33DA1" w:rsidP="00960109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ee</w:t>
      </w:r>
      <w:proofErr w:type="spellEnd"/>
      <w:r>
        <w:rPr>
          <w:color w:val="2D2D2D"/>
          <w:spacing w:val="-2"/>
        </w:rPr>
        <w:t xml:space="preserve">. </w:t>
      </w:r>
      <w:r w:rsidR="00960109">
        <w:rPr>
          <w:color w:val="2D2D2D"/>
          <w:spacing w:val="-2"/>
        </w:rPr>
        <w:t xml:space="preserve">Bedarfsdeckungszulage nach </w:t>
      </w:r>
      <w:r w:rsidR="00960109" w:rsidRPr="00960109">
        <w:rPr>
          <w:color w:val="2D2D2D"/>
          <w:spacing w:val="-2"/>
        </w:rPr>
        <w:t xml:space="preserve">Anhang EGO, </w:t>
      </w:r>
      <w:r w:rsidR="004F0A7E">
        <w:rPr>
          <w:color w:val="2D2D2D"/>
          <w:spacing w:val="-2"/>
        </w:rPr>
        <w:t xml:space="preserve">Teil B, </w:t>
      </w:r>
      <w:r w:rsidR="00960109" w:rsidRPr="00960109">
        <w:rPr>
          <w:color w:val="2D2D2D"/>
          <w:spacing w:val="-2"/>
        </w:rPr>
        <w:t xml:space="preserve">Abschnitt XXIV., </w:t>
      </w:r>
    </w:p>
    <w:p w14:paraId="2DAB1541" w14:textId="04A1F1E7" w:rsidR="00960109" w:rsidRDefault="004F0A7E" w:rsidP="00960109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 xml:space="preserve">      </w:t>
      </w:r>
      <w:r w:rsidR="00960109" w:rsidRPr="00960109">
        <w:rPr>
          <w:color w:val="2D2D2D"/>
          <w:spacing w:val="-2"/>
        </w:rPr>
        <w:t xml:space="preserve">Anmerkung </w:t>
      </w:r>
      <w:r>
        <w:rPr>
          <w:color w:val="2D2D2D"/>
          <w:spacing w:val="-2"/>
        </w:rPr>
        <w:t xml:space="preserve">Nr. </w:t>
      </w:r>
      <w:r w:rsidR="00960109">
        <w:rPr>
          <w:color w:val="2D2D2D"/>
          <w:spacing w:val="-2"/>
        </w:rPr>
        <w:t>30</w:t>
      </w:r>
      <w:r w:rsidR="00960109" w:rsidRPr="00960109">
        <w:rPr>
          <w:color w:val="2D2D2D"/>
          <w:spacing w:val="-2"/>
        </w:rPr>
        <w:t>*</w:t>
      </w:r>
      <w:r w:rsidR="00960109">
        <w:rPr>
          <w:color w:val="2D2D2D"/>
          <w:spacing w:val="-2"/>
        </w:rPr>
        <w:t xml:space="preserve">    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             </w:t>
      </w:r>
      <w:r w:rsidR="00960109">
        <w:rPr>
          <w:color w:val="2D2D2D"/>
          <w:spacing w:val="-2"/>
        </w:rPr>
        <w:t>_________ Euro</w:t>
      </w:r>
    </w:p>
    <w:p w14:paraId="3FEEE744" w14:textId="77777777" w:rsidR="00960109" w:rsidRDefault="00960109" w:rsidP="00960109">
      <w:pPr>
        <w:pStyle w:val="Textkrper"/>
        <w:ind w:left="140"/>
        <w:rPr>
          <w:color w:val="2D2D2D"/>
          <w:spacing w:val="-2"/>
        </w:rPr>
      </w:pPr>
    </w:p>
    <w:p w14:paraId="28DF47D9" w14:textId="77777777" w:rsidR="004F0A7E" w:rsidRDefault="00E33DA1" w:rsidP="00960109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>ff</w:t>
      </w:r>
      <w:r w:rsidR="00960109">
        <w:rPr>
          <w:color w:val="2D2D2D"/>
          <w:spacing w:val="-2"/>
        </w:rPr>
        <w:t xml:space="preserve">. </w:t>
      </w:r>
      <w:r>
        <w:rPr>
          <w:color w:val="2D2D2D"/>
          <w:spacing w:val="-2"/>
        </w:rPr>
        <w:t xml:space="preserve">  </w:t>
      </w:r>
      <w:r w:rsidR="00960109">
        <w:rPr>
          <w:color w:val="2D2D2D"/>
          <w:spacing w:val="-2"/>
        </w:rPr>
        <w:t xml:space="preserve">Bedarfsdeckungszulage nach </w:t>
      </w:r>
      <w:r w:rsidR="00960109" w:rsidRPr="00960109">
        <w:rPr>
          <w:color w:val="2D2D2D"/>
          <w:spacing w:val="-2"/>
        </w:rPr>
        <w:t xml:space="preserve">Anhang EGO, </w:t>
      </w:r>
      <w:r w:rsidR="004F0A7E">
        <w:rPr>
          <w:color w:val="2D2D2D"/>
          <w:spacing w:val="-2"/>
        </w:rPr>
        <w:t xml:space="preserve">Teil B, </w:t>
      </w:r>
      <w:r w:rsidR="00960109" w:rsidRPr="00960109">
        <w:rPr>
          <w:color w:val="2D2D2D"/>
          <w:spacing w:val="-2"/>
        </w:rPr>
        <w:t xml:space="preserve">Abschnitt XXIV., </w:t>
      </w:r>
    </w:p>
    <w:p w14:paraId="49824E06" w14:textId="01DD804D" w:rsidR="00960109" w:rsidRPr="00960109" w:rsidRDefault="004F0A7E" w:rsidP="00960109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 xml:space="preserve">      </w:t>
      </w:r>
      <w:r w:rsidR="00960109" w:rsidRPr="00960109">
        <w:rPr>
          <w:color w:val="2D2D2D"/>
          <w:spacing w:val="-2"/>
        </w:rPr>
        <w:t xml:space="preserve">Anmerkung </w:t>
      </w:r>
      <w:r>
        <w:rPr>
          <w:color w:val="2D2D2D"/>
          <w:spacing w:val="-2"/>
        </w:rPr>
        <w:t xml:space="preserve">Nr. </w:t>
      </w:r>
      <w:r w:rsidR="00960109">
        <w:rPr>
          <w:color w:val="2D2D2D"/>
          <w:spacing w:val="-2"/>
        </w:rPr>
        <w:t>31</w:t>
      </w:r>
      <w:r w:rsidR="00960109" w:rsidRPr="00960109">
        <w:rPr>
          <w:color w:val="2D2D2D"/>
          <w:spacing w:val="-2"/>
        </w:rPr>
        <w:t>*</w:t>
      </w:r>
      <w:r w:rsidR="00960109">
        <w:rPr>
          <w:color w:val="2D2D2D"/>
          <w:spacing w:val="-2"/>
        </w:rPr>
        <w:t xml:space="preserve">    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</w:t>
      </w:r>
      <w:r w:rsidR="00960109">
        <w:rPr>
          <w:color w:val="2D2D2D"/>
          <w:spacing w:val="-2"/>
        </w:rPr>
        <w:t>_________ Euro</w:t>
      </w:r>
    </w:p>
    <w:p w14:paraId="1A742A5E" w14:textId="77777777" w:rsidR="00043A41" w:rsidRDefault="00043A41" w:rsidP="00960109">
      <w:pPr>
        <w:pStyle w:val="Textkrper"/>
        <w:rPr>
          <w:color w:val="2D2D2D"/>
          <w:spacing w:val="-2"/>
        </w:rPr>
      </w:pPr>
    </w:p>
    <w:p w14:paraId="2E3BB1F6" w14:textId="32E31856" w:rsidR="00043A41" w:rsidRPr="00960109" w:rsidRDefault="00043A41" w:rsidP="000F2A20">
      <w:pPr>
        <w:pStyle w:val="Textkrper"/>
        <w:ind w:left="140"/>
        <w:rPr>
          <w:b/>
          <w:bCs/>
          <w:color w:val="2D2D2D"/>
          <w:spacing w:val="-2"/>
        </w:rPr>
      </w:pPr>
      <w:r w:rsidRPr="00960109">
        <w:rPr>
          <w:b/>
          <w:bCs/>
          <w:color w:val="2D2D2D"/>
          <w:spacing w:val="-2"/>
        </w:rPr>
        <w:t>f. Zulagen im Bereich des Rettungsdienstes</w:t>
      </w:r>
    </w:p>
    <w:p w14:paraId="059165E4" w14:textId="77777777" w:rsidR="00960109" w:rsidRDefault="00960109" w:rsidP="000F2A20">
      <w:pPr>
        <w:pStyle w:val="Textkrper"/>
        <w:ind w:left="140"/>
        <w:rPr>
          <w:color w:val="2D2D2D"/>
          <w:spacing w:val="-2"/>
        </w:rPr>
      </w:pPr>
    </w:p>
    <w:p w14:paraId="222FF85A" w14:textId="73A5F0CB" w:rsidR="00960109" w:rsidRDefault="00960109" w:rsidP="00B216C6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aa</w:t>
      </w:r>
      <w:proofErr w:type="spellEnd"/>
      <w:r>
        <w:rPr>
          <w:color w:val="2D2D2D"/>
          <w:spacing w:val="-2"/>
        </w:rPr>
        <w:t xml:space="preserve">. Zulage nach </w:t>
      </w:r>
      <w:r w:rsidRPr="00960109">
        <w:rPr>
          <w:color w:val="2D2D2D"/>
          <w:spacing w:val="-2"/>
        </w:rPr>
        <w:t xml:space="preserve">Anhang EGO, </w:t>
      </w:r>
      <w:r w:rsidR="00B216C6">
        <w:rPr>
          <w:color w:val="2D2D2D"/>
          <w:spacing w:val="-2"/>
        </w:rPr>
        <w:t xml:space="preserve">Teil B, </w:t>
      </w:r>
      <w:r w:rsidRPr="00960109">
        <w:rPr>
          <w:color w:val="2D2D2D"/>
          <w:spacing w:val="-2"/>
        </w:rPr>
        <w:t>Abschnitt XXI</w:t>
      </w:r>
      <w:r>
        <w:rPr>
          <w:color w:val="2D2D2D"/>
          <w:spacing w:val="-2"/>
        </w:rPr>
        <w:t>I</w:t>
      </w:r>
      <w:r w:rsidRPr="00960109">
        <w:rPr>
          <w:color w:val="2D2D2D"/>
          <w:spacing w:val="-2"/>
        </w:rPr>
        <w:t>., Anmerkung</w:t>
      </w:r>
      <w:r>
        <w:rPr>
          <w:color w:val="2D2D2D"/>
          <w:spacing w:val="-2"/>
        </w:rPr>
        <w:t xml:space="preserve"> </w:t>
      </w:r>
      <w:r w:rsidR="00B216C6">
        <w:rPr>
          <w:color w:val="2D2D2D"/>
          <w:spacing w:val="-2"/>
        </w:rPr>
        <w:t xml:space="preserve">Nr. </w:t>
      </w:r>
      <w:r>
        <w:rPr>
          <w:color w:val="2D2D2D"/>
          <w:spacing w:val="-2"/>
        </w:rPr>
        <w:t>1</w:t>
      </w:r>
      <w:r w:rsidR="00315908">
        <w:rPr>
          <w:color w:val="2D2D2D"/>
          <w:spacing w:val="-2"/>
        </w:rPr>
        <w:t>*</w:t>
      </w:r>
      <w:r w:rsidR="00B216C6">
        <w:rPr>
          <w:color w:val="2D2D2D"/>
          <w:spacing w:val="-2"/>
        </w:rPr>
        <w:tab/>
        <w:t xml:space="preserve">      _________ Euro</w:t>
      </w:r>
      <w:r>
        <w:rPr>
          <w:color w:val="2D2D2D"/>
          <w:spacing w:val="-2"/>
        </w:rPr>
        <w:tab/>
      </w:r>
    </w:p>
    <w:p w14:paraId="5225D6D0" w14:textId="77777777" w:rsidR="00B216C6" w:rsidRDefault="00B216C6" w:rsidP="00B216C6">
      <w:pPr>
        <w:pStyle w:val="Textkrper"/>
        <w:ind w:left="140"/>
        <w:rPr>
          <w:color w:val="2D2D2D"/>
          <w:spacing w:val="-2"/>
        </w:rPr>
      </w:pPr>
    </w:p>
    <w:p w14:paraId="20F70BF8" w14:textId="1CF6E71F" w:rsidR="00960109" w:rsidRDefault="00960109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bb</w:t>
      </w:r>
      <w:proofErr w:type="spellEnd"/>
      <w:r>
        <w:rPr>
          <w:color w:val="2D2D2D"/>
          <w:spacing w:val="-2"/>
        </w:rPr>
        <w:t xml:space="preserve">. </w:t>
      </w:r>
      <w:r w:rsidRPr="00960109">
        <w:rPr>
          <w:color w:val="2D2D2D"/>
          <w:spacing w:val="-2"/>
        </w:rPr>
        <w:t xml:space="preserve">Zulage nach Anhang EGO, </w:t>
      </w:r>
      <w:r w:rsidR="00B216C6">
        <w:rPr>
          <w:color w:val="2D2D2D"/>
          <w:spacing w:val="-2"/>
        </w:rPr>
        <w:t xml:space="preserve">Teil B, </w:t>
      </w:r>
      <w:r w:rsidRPr="00960109">
        <w:rPr>
          <w:color w:val="2D2D2D"/>
          <w:spacing w:val="-2"/>
        </w:rPr>
        <w:t xml:space="preserve">Abschnitt XXII., Anmerkung </w:t>
      </w:r>
      <w:r w:rsidR="00B216C6">
        <w:rPr>
          <w:color w:val="2D2D2D"/>
          <w:spacing w:val="-2"/>
        </w:rPr>
        <w:t xml:space="preserve">Nr. </w:t>
      </w:r>
      <w:r>
        <w:rPr>
          <w:color w:val="2D2D2D"/>
          <w:spacing w:val="-2"/>
        </w:rPr>
        <w:t>2</w:t>
      </w:r>
      <w:r w:rsidR="00315908">
        <w:rPr>
          <w:color w:val="2D2D2D"/>
          <w:spacing w:val="-2"/>
        </w:rPr>
        <w:t>*</w:t>
      </w:r>
      <w:r w:rsidR="00B216C6">
        <w:rPr>
          <w:color w:val="2D2D2D"/>
          <w:spacing w:val="-2"/>
        </w:rPr>
        <w:tab/>
        <w:t xml:space="preserve">      _________ Euro</w:t>
      </w:r>
      <w:r w:rsidRPr="00960109">
        <w:rPr>
          <w:color w:val="2D2D2D"/>
          <w:spacing w:val="-2"/>
        </w:rPr>
        <w:tab/>
      </w:r>
    </w:p>
    <w:p w14:paraId="78AB7F32" w14:textId="77777777" w:rsidR="00960109" w:rsidRDefault="00960109" w:rsidP="000F2A20">
      <w:pPr>
        <w:pStyle w:val="Textkrper"/>
        <w:ind w:left="140"/>
        <w:rPr>
          <w:color w:val="2D2D2D"/>
          <w:spacing w:val="-2"/>
        </w:rPr>
      </w:pPr>
    </w:p>
    <w:p w14:paraId="19A479B9" w14:textId="1E6B9945" w:rsidR="00960109" w:rsidRDefault="00960109" w:rsidP="000F2A20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 xml:space="preserve">cc. </w:t>
      </w:r>
      <w:r w:rsidRPr="00960109">
        <w:rPr>
          <w:color w:val="2D2D2D"/>
          <w:spacing w:val="-2"/>
        </w:rPr>
        <w:t xml:space="preserve">Zulage nach Anhang EGO, </w:t>
      </w:r>
      <w:r w:rsidR="00B216C6">
        <w:rPr>
          <w:color w:val="2D2D2D"/>
          <w:spacing w:val="-2"/>
        </w:rPr>
        <w:t xml:space="preserve">Teil B, </w:t>
      </w:r>
      <w:r w:rsidRPr="00960109">
        <w:rPr>
          <w:color w:val="2D2D2D"/>
          <w:spacing w:val="-2"/>
        </w:rPr>
        <w:t xml:space="preserve">Abschnitt XXII., Anmerkung </w:t>
      </w:r>
      <w:r w:rsidR="00B216C6">
        <w:rPr>
          <w:color w:val="2D2D2D"/>
          <w:spacing w:val="-2"/>
        </w:rPr>
        <w:t xml:space="preserve">Nr. </w:t>
      </w:r>
      <w:r>
        <w:rPr>
          <w:color w:val="2D2D2D"/>
          <w:spacing w:val="-2"/>
        </w:rPr>
        <w:t>3</w:t>
      </w:r>
      <w:r w:rsidR="00315908">
        <w:rPr>
          <w:color w:val="2D2D2D"/>
          <w:spacing w:val="-2"/>
        </w:rPr>
        <w:t>*</w:t>
      </w:r>
      <w:r w:rsidR="00B216C6">
        <w:rPr>
          <w:color w:val="2D2D2D"/>
          <w:spacing w:val="-2"/>
        </w:rPr>
        <w:tab/>
        <w:t xml:space="preserve">      _________ Euro</w:t>
      </w:r>
      <w:r w:rsidRPr="00960109">
        <w:rPr>
          <w:color w:val="2D2D2D"/>
          <w:spacing w:val="-2"/>
        </w:rPr>
        <w:tab/>
      </w:r>
    </w:p>
    <w:p w14:paraId="4C575CDF" w14:textId="77777777" w:rsidR="00960109" w:rsidRDefault="00960109" w:rsidP="000F2A20">
      <w:pPr>
        <w:pStyle w:val="Textkrper"/>
        <w:ind w:left="140"/>
        <w:rPr>
          <w:color w:val="2D2D2D"/>
          <w:spacing w:val="-2"/>
        </w:rPr>
      </w:pPr>
    </w:p>
    <w:p w14:paraId="1D18A51D" w14:textId="77777777" w:rsidR="00B216C6" w:rsidRDefault="00960109" w:rsidP="00315908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dd</w:t>
      </w:r>
      <w:proofErr w:type="spellEnd"/>
      <w:r>
        <w:rPr>
          <w:color w:val="2D2D2D"/>
          <w:spacing w:val="-2"/>
        </w:rPr>
        <w:t xml:space="preserve">. </w:t>
      </w:r>
      <w:proofErr w:type="spellStart"/>
      <w:r>
        <w:rPr>
          <w:color w:val="2D2D2D"/>
          <w:spacing w:val="-2"/>
        </w:rPr>
        <w:t>Notfallsanitäterzulage</w:t>
      </w:r>
      <w:proofErr w:type="spellEnd"/>
      <w:r>
        <w:rPr>
          <w:color w:val="2D2D2D"/>
          <w:spacing w:val="-2"/>
        </w:rPr>
        <w:t xml:space="preserve"> nach </w:t>
      </w:r>
      <w:r w:rsidR="00315908" w:rsidRPr="00315908">
        <w:rPr>
          <w:color w:val="2D2D2D"/>
          <w:spacing w:val="-2"/>
        </w:rPr>
        <w:t xml:space="preserve">Anhang EGO, </w:t>
      </w:r>
      <w:r w:rsidR="00B216C6">
        <w:rPr>
          <w:color w:val="2D2D2D"/>
          <w:spacing w:val="-2"/>
        </w:rPr>
        <w:t xml:space="preserve">Teil B, </w:t>
      </w:r>
      <w:r w:rsidR="00315908" w:rsidRPr="00315908">
        <w:rPr>
          <w:color w:val="2D2D2D"/>
          <w:spacing w:val="-2"/>
        </w:rPr>
        <w:t xml:space="preserve">Abschnitt XXII., </w:t>
      </w:r>
    </w:p>
    <w:p w14:paraId="47BFDA9F" w14:textId="10E35858" w:rsidR="00043A41" w:rsidRDefault="00B216C6" w:rsidP="00315908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 xml:space="preserve">      </w:t>
      </w:r>
      <w:r w:rsidR="00315908" w:rsidRPr="00315908">
        <w:rPr>
          <w:color w:val="2D2D2D"/>
          <w:spacing w:val="-2"/>
        </w:rPr>
        <w:t>Anmerkung</w:t>
      </w:r>
      <w:r w:rsidR="00315908">
        <w:rPr>
          <w:color w:val="2D2D2D"/>
          <w:spacing w:val="-2"/>
        </w:rPr>
        <w:t xml:space="preserve"> </w:t>
      </w:r>
      <w:r>
        <w:rPr>
          <w:color w:val="2D2D2D"/>
          <w:spacing w:val="-2"/>
        </w:rPr>
        <w:t xml:space="preserve">Nr. </w:t>
      </w:r>
      <w:r w:rsidR="00315908">
        <w:rPr>
          <w:color w:val="2D2D2D"/>
          <w:spacing w:val="-2"/>
        </w:rPr>
        <w:t xml:space="preserve">4*           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</w:t>
      </w:r>
      <w:r w:rsidR="00315908">
        <w:rPr>
          <w:color w:val="2D2D2D"/>
          <w:spacing w:val="-2"/>
        </w:rPr>
        <w:t>_________ Euro</w:t>
      </w:r>
    </w:p>
    <w:p w14:paraId="2B3C87FC" w14:textId="77777777" w:rsidR="00315908" w:rsidRDefault="00315908" w:rsidP="00315908">
      <w:pPr>
        <w:pStyle w:val="Textkrper"/>
        <w:ind w:left="140"/>
        <w:rPr>
          <w:color w:val="2D2D2D"/>
          <w:spacing w:val="-2"/>
        </w:rPr>
      </w:pPr>
    </w:p>
    <w:p w14:paraId="55974697" w14:textId="77777777" w:rsidR="00315908" w:rsidRPr="00315908" w:rsidRDefault="00043A41" w:rsidP="000F2A20">
      <w:pPr>
        <w:pStyle w:val="Textkrper"/>
        <w:ind w:left="140"/>
        <w:rPr>
          <w:b/>
          <w:bCs/>
        </w:rPr>
      </w:pPr>
      <w:r w:rsidRPr="00315908">
        <w:rPr>
          <w:b/>
          <w:bCs/>
          <w:color w:val="2D2D2D"/>
          <w:spacing w:val="-2"/>
        </w:rPr>
        <w:t>g. Weitere Zulagen</w:t>
      </w:r>
    </w:p>
    <w:p w14:paraId="5904F60A" w14:textId="77777777" w:rsidR="00315908" w:rsidRDefault="00315908" w:rsidP="000F2A20">
      <w:pPr>
        <w:pStyle w:val="Textkrper"/>
        <w:ind w:left="140"/>
      </w:pPr>
    </w:p>
    <w:p w14:paraId="42F3B7D2" w14:textId="77777777" w:rsidR="00315908" w:rsidRDefault="00315908" w:rsidP="000F2A20">
      <w:pPr>
        <w:pStyle w:val="Textkrper"/>
        <w:ind w:left="140"/>
      </w:pPr>
      <w:proofErr w:type="spellStart"/>
      <w:r>
        <w:t>aa</w:t>
      </w:r>
      <w:proofErr w:type="spellEnd"/>
      <w:r>
        <w:t>. Zulage für Führung auf Probe nach § 50 Abs. 3 AVR*</w:t>
      </w:r>
      <w:r>
        <w:tab/>
      </w:r>
      <w:r>
        <w:tab/>
      </w:r>
      <w:r>
        <w:tab/>
        <w:t xml:space="preserve">     _________ Euro</w:t>
      </w:r>
    </w:p>
    <w:p w14:paraId="1423FB50" w14:textId="77777777" w:rsidR="00315908" w:rsidRDefault="00315908" w:rsidP="000F2A20">
      <w:pPr>
        <w:pStyle w:val="Textkrper"/>
        <w:ind w:left="140"/>
      </w:pPr>
    </w:p>
    <w:p w14:paraId="532BB0FF" w14:textId="77777777" w:rsidR="00315908" w:rsidRDefault="00315908" w:rsidP="000F2A20">
      <w:pPr>
        <w:pStyle w:val="Textkrper"/>
        <w:ind w:left="140"/>
      </w:pPr>
      <w:proofErr w:type="spellStart"/>
      <w:r>
        <w:t>bb</w:t>
      </w:r>
      <w:proofErr w:type="spellEnd"/>
      <w:r>
        <w:t>. Zulage für Führung auf Probe nach § 18 Abs. 3 Anhang Ärztlicher Dienst*       _________ Euro</w:t>
      </w:r>
    </w:p>
    <w:p w14:paraId="7100E634" w14:textId="77777777" w:rsidR="00315908" w:rsidRDefault="00315908" w:rsidP="000F2A20">
      <w:pPr>
        <w:pStyle w:val="Textkrper"/>
        <w:ind w:left="140"/>
      </w:pPr>
    </w:p>
    <w:p w14:paraId="1352B2CE" w14:textId="77777777" w:rsidR="00315908" w:rsidRDefault="00315908" w:rsidP="000F2A20">
      <w:pPr>
        <w:pStyle w:val="Textkrper"/>
        <w:ind w:left="140"/>
      </w:pPr>
      <w:r>
        <w:t>cc. Zulage für Führung auf Zeit nach § 51 Abs. 3 AVR*</w:t>
      </w:r>
      <w:r>
        <w:tab/>
      </w:r>
      <w:r>
        <w:tab/>
      </w:r>
      <w:r>
        <w:tab/>
        <w:t xml:space="preserve">     _________ Euro</w:t>
      </w:r>
    </w:p>
    <w:p w14:paraId="77BFE871" w14:textId="77777777" w:rsidR="00315908" w:rsidRDefault="00315908" w:rsidP="000F2A20">
      <w:pPr>
        <w:pStyle w:val="Textkrper"/>
        <w:ind w:left="140"/>
      </w:pPr>
    </w:p>
    <w:p w14:paraId="621E7A2E" w14:textId="77777777" w:rsidR="00315908" w:rsidRDefault="00315908" w:rsidP="000F2A20">
      <w:pPr>
        <w:pStyle w:val="Textkrper"/>
        <w:ind w:left="140"/>
      </w:pPr>
      <w:proofErr w:type="spellStart"/>
      <w:r>
        <w:t>dd</w:t>
      </w:r>
      <w:proofErr w:type="spellEnd"/>
      <w:r>
        <w:t>. Pflegezulage nach § 28 Abs. 4 Buchst. a) AVR*</w:t>
      </w:r>
      <w:r>
        <w:tab/>
      </w:r>
      <w:r>
        <w:tab/>
      </w:r>
      <w:r>
        <w:tab/>
      </w:r>
      <w:r>
        <w:tab/>
        <w:t xml:space="preserve">     _________ Euro</w:t>
      </w:r>
    </w:p>
    <w:p w14:paraId="74A087EB" w14:textId="77777777" w:rsidR="00315908" w:rsidRDefault="00315908" w:rsidP="000F2A20">
      <w:pPr>
        <w:pStyle w:val="Textkrper"/>
        <w:ind w:left="140"/>
      </w:pPr>
    </w:p>
    <w:p w14:paraId="7AC9FEE5" w14:textId="77777777" w:rsidR="00315908" w:rsidRDefault="00315908" w:rsidP="000F2A20">
      <w:pPr>
        <w:pStyle w:val="Textkrper"/>
        <w:ind w:left="140"/>
      </w:pPr>
      <w:proofErr w:type="spellStart"/>
      <w:r>
        <w:t>ee</w:t>
      </w:r>
      <w:proofErr w:type="spellEnd"/>
      <w:r>
        <w:t xml:space="preserve">. </w:t>
      </w:r>
      <w:r w:rsidRPr="00315908">
        <w:t xml:space="preserve">Pflegezulage nach § 28 Abs. 4 Buchst. </w:t>
      </w:r>
      <w:r>
        <w:t>b</w:t>
      </w:r>
      <w:r w:rsidRPr="00315908">
        <w:t>) AVR*</w:t>
      </w:r>
      <w:r w:rsidRPr="00315908">
        <w:tab/>
      </w:r>
      <w:r w:rsidRPr="00315908">
        <w:tab/>
      </w:r>
      <w:r w:rsidRPr="00315908">
        <w:tab/>
      </w:r>
      <w:r w:rsidRPr="00315908">
        <w:tab/>
        <w:t xml:space="preserve">     _________ Euro</w:t>
      </w:r>
      <w:r>
        <w:t xml:space="preserve"> </w:t>
      </w:r>
    </w:p>
    <w:p w14:paraId="0A8B055F" w14:textId="77777777" w:rsidR="00315908" w:rsidRDefault="00315908" w:rsidP="000F2A20">
      <w:pPr>
        <w:pStyle w:val="Textkrper"/>
        <w:ind w:left="140"/>
      </w:pPr>
    </w:p>
    <w:p w14:paraId="66C41905" w14:textId="77777777" w:rsidR="00315908" w:rsidRDefault="00315908" w:rsidP="000F2A20">
      <w:pPr>
        <w:pStyle w:val="Textkrper"/>
        <w:ind w:left="140"/>
      </w:pPr>
      <w:r>
        <w:t xml:space="preserve">ff. </w:t>
      </w:r>
      <w:r w:rsidR="009B143D" w:rsidRPr="00315908">
        <w:t xml:space="preserve"> </w:t>
      </w:r>
      <w:r w:rsidRPr="00315908">
        <w:t xml:space="preserve">Pflegezulage nach § 28 Abs. 4 Buchst. </w:t>
      </w:r>
      <w:r>
        <w:t>c</w:t>
      </w:r>
      <w:r w:rsidRPr="00315908">
        <w:t>) AVR*</w:t>
      </w:r>
      <w:r w:rsidRPr="00315908">
        <w:tab/>
      </w:r>
      <w:r w:rsidRPr="00315908">
        <w:tab/>
      </w:r>
      <w:r w:rsidRPr="00315908">
        <w:tab/>
      </w:r>
      <w:r w:rsidRPr="00315908">
        <w:tab/>
        <w:t xml:space="preserve">     _________ Euro</w:t>
      </w:r>
      <w:r w:rsidR="001D1B30" w:rsidRPr="00315908">
        <w:t xml:space="preserve">  </w:t>
      </w:r>
    </w:p>
    <w:p w14:paraId="143B920C" w14:textId="77777777" w:rsidR="00315908" w:rsidRDefault="00315908" w:rsidP="000F2A20">
      <w:pPr>
        <w:pStyle w:val="Textkrper"/>
        <w:ind w:left="140"/>
      </w:pPr>
    </w:p>
    <w:p w14:paraId="12E8A2D5" w14:textId="77777777" w:rsidR="00315908" w:rsidRDefault="00315908" w:rsidP="000F2A20">
      <w:pPr>
        <w:pStyle w:val="Textkrper"/>
        <w:ind w:left="140"/>
      </w:pPr>
      <w:proofErr w:type="spellStart"/>
      <w:r>
        <w:t>gg</w:t>
      </w:r>
      <w:proofErr w:type="spellEnd"/>
      <w:r>
        <w:t>. Besitzstandszulage nach § 59 Abs. 4 AVR*</w:t>
      </w:r>
      <w:r>
        <w:tab/>
      </w:r>
      <w:r>
        <w:tab/>
      </w:r>
      <w:r>
        <w:tab/>
      </w:r>
      <w:r>
        <w:tab/>
        <w:t xml:space="preserve">     _________ Euro</w:t>
      </w:r>
    </w:p>
    <w:p w14:paraId="14008E3A" w14:textId="77777777" w:rsidR="00315908" w:rsidRDefault="00315908" w:rsidP="000F2A20">
      <w:pPr>
        <w:pStyle w:val="Textkrper"/>
        <w:ind w:left="140"/>
      </w:pPr>
    </w:p>
    <w:p w14:paraId="317FCD72" w14:textId="77777777" w:rsidR="00315908" w:rsidRDefault="00315908" w:rsidP="000F2A20">
      <w:pPr>
        <w:pStyle w:val="Textkrper"/>
        <w:ind w:left="140"/>
      </w:pPr>
    </w:p>
    <w:p w14:paraId="6F391C80" w14:textId="77777777" w:rsidR="00315908" w:rsidRDefault="00315908" w:rsidP="000F2A20">
      <w:pPr>
        <w:pStyle w:val="Textkrper"/>
        <w:ind w:left="140"/>
      </w:pPr>
    </w:p>
    <w:p w14:paraId="292336FC" w14:textId="77777777" w:rsidR="00315908" w:rsidRDefault="00315908" w:rsidP="00315908">
      <w:pPr>
        <w:ind w:left="0"/>
        <w:rPr>
          <w:b/>
          <w:bCs/>
          <w:sz w:val="22"/>
          <w:szCs w:val="18"/>
        </w:rPr>
      </w:pPr>
      <w:r w:rsidRPr="00315908">
        <w:rPr>
          <w:b/>
          <w:bCs/>
          <w:sz w:val="22"/>
          <w:szCs w:val="18"/>
        </w:rPr>
        <w:t>Das monatliche Brutto-Entgelt beträgt:</w:t>
      </w:r>
      <w:r>
        <w:rPr>
          <w:b/>
          <w:bCs/>
          <w:sz w:val="22"/>
          <w:szCs w:val="18"/>
        </w:rPr>
        <w:tab/>
      </w:r>
      <w:r>
        <w:rPr>
          <w:b/>
          <w:bCs/>
          <w:sz w:val="22"/>
          <w:szCs w:val="18"/>
        </w:rPr>
        <w:tab/>
      </w:r>
      <w:r>
        <w:rPr>
          <w:b/>
          <w:bCs/>
          <w:sz w:val="22"/>
          <w:szCs w:val="18"/>
        </w:rPr>
        <w:tab/>
      </w:r>
      <w:r>
        <w:rPr>
          <w:b/>
          <w:bCs/>
          <w:sz w:val="22"/>
          <w:szCs w:val="18"/>
        </w:rPr>
        <w:tab/>
      </w:r>
      <w:r>
        <w:rPr>
          <w:b/>
          <w:bCs/>
          <w:sz w:val="22"/>
          <w:szCs w:val="18"/>
        </w:rPr>
        <w:tab/>
        <w:t xml:space="preserve">    ________ Euro</w:t>
      </w:r>
    </w:p>
    <w:p w14:paraId="10878DBC" w14:textId="77777777" w:rsidR="00315908" w:rsidRDefault="00315908" w:rsidP="00315908">
      <w:pPr>
        <w:ind w:left="0"/>
        <w:rPr>
          <w:b/>
          <w:bCs/>
          <w:sz w:val="22"/>
          <w:szCs w:val="18"/>
        </w:rPr>
      </w:pPr>
    </w:p>
    <w:p w14:paraId="7366A6DD" w14:textId="561C30ED" w:rsidR="00E87E88" w:rsidRDefault="00E87E88" w:rsidP="00315908">
      <w:pPr>
        <w:ind w:left="0"/>
        <w:rPr>
          <w:b/>
          <w:bCs/>
          <w:sz w:val="22"/>
          <w:szCs w:val="18"/>
        </w:rPr>
      </w:pPr>
    </w:p>
    <w:p w14:paraId="64A6B2E2" w14:textId="77777777" w:rsidR="00F80102" w:rsidRDefault="00F80102" w:rsidP="00315908">
      <w:pPr>
        <w:ind w:left="0"/>
        <w:rPr>
          <w:b/>
          <w:bCs/>
          <w:sz w:val="22"/>
          <w:szCs w:val="18"/>
        </w:rPr>
      </w:pPr>
    </w:p>
    <w:p w14:paraId="52E991D7" w14:textId="77777777" w:rsidR="00F80102" w:rsidRDefault="00F80102" w:rsidP="00315908">
      <w:pPr>
        <w:ind w:left="0"/>
        <w:rPr>
          <w:b/>
          <w:bCs/>
          <w:sz w:val="22"/>
          <w:szCs w:val="18"/>
        </w:rPr>
      </w:pPr>
    </w:p>
    <w:p w14:paraId="63F356AB" w14:textId="77777777" w:rsidR="00F80102" w:rsidRDefault="00F80102" w:rsidP="00315908">
      <w:pPr>
        <w:ind w:left="0"/>
        <w:rPr>
          <w:b/>
          <w:bCs/>
          <w:sz w:val="22"/>
          <w:szCs w:val="18"/>
        </w:rPr>
      </w:pPr>
    </w:p>
    <w:p w14:paraId="7DE3EE07" w14:textId="77777777" w:rsidR="00F80102" w:rsidRDefault="00F80102" w:rsidP="00315908">
      <w:pPr>
        <w:ind w:left="0"/>
        <w:rPr>
          <w:b/>
          <w:bCs/>
          <w:sz w:val="22"/>
          <w:szCs w:val="18"/>
        </w:rPr>
      </w:pPr>
    </w:p>
    <w:p w14:paraId="368C6190" w14:textId="77777777" w:rsidR="00F80102" w:rsidRDefault="00F80102" w:rsidP="00315908">
      <w:pPr>
        <w:ind w:left="0"/>
        <w:rPr>
          <w:b/>
          <w:bCs/>
          <w:sz w:val="22"/>
          <w:szCs w:val="18"/>
        </w:rPr>
      </w:pPr>
    </w:p>
    <w:p w14:paraId="6B029A39" w14:textId="77777777" w:rsidR="00F80102" w:rsidRDefault="00F80102" w:rsidP="00315908">
      <w:pPr>
        <w:ind w:left="0"/>
        <w:rPr>
          <w:b/>
          <w:bCs/>
          <w:sz w:val="22"/>
          <w:szCs w:val="18"/>
        </w:rPr>
      </w:pPr>
    </w:p>
    <w:p w14:paraId="0B1C1770" w14:textId="1B28AC11" w:rsidR="00F80102" w:rsidRDefault="00F80102" w:rsidP="00F80102">
      <w:pPr>
        <w:tabs>
          <w:tab w:val="left" w:pos="-1701"/>
          <w:tab w:val="left" w:pos="5670"/>
          <w:tab w:val="left" w:pos="9498"/>
        </w:tabs>
        <w:rPr>
          <w:sz w:val="20"/>
          <w:u w:val="single"/>
        </w:rPr>
      </w:pPr>
      <w:r>
        <w:rPr>
          <w:sz w:val="20"/>
        </w:rPr>
        <w:t>____________________________________                           _______________________________</w:t>
      </w:r>
    </w:p>
    <w:p w14:paraId="4FBBE553" w14:textId="256E9A53" w:rsidR="00F80102" w:rsidRDefault="00F80102" w:rsidP="00F80102">
      <w:pPr>
        <w:tabs>
          <w:tab w:val="left" w:pos="3969"/>
          <w:tab w:val="left" w:pos="5670"/>
          <w:tab w:val="left" w:pos="8931"/>
        </w:tabs>
        <w:rPr>
          <w:sz w:val="14"/>
        </w:rPr>
      </w:pPr>
      <w:r>
        <w:rPr>
          <w:sz w:val="14"/>
        </w:rPr>
        <w:t>Ort, Datum</w:t>
      </w:r>
      <w:r>
        <w:rPr>
          <w:sz w:val="14"/>
        </w:rPr>
        <w:tab/>
      </w:r>
      <w:r>
        <w:rPr>
          <w:sz w:val="14"/>
        </w:rPr>
        <w:tab/>
        <w:t>Handzeichen des Dienstgebers</w:t>
      </w:r>
    </w:p>
    <w:p w14:paraId="76597F7C" w14:textId="2C4049AC" w:rsidR="00F80102" w:rsidRDefault="00F80102" w:rsidP="00F80102">
      <w:pPr>
        <w:tabs>
          <w:tab w:val="left" w:pos="3969"/>
          <w:tab w:val="left" w:pos="5670"/>
        </w:tabs>
        <w:rPr>
          <w:sz w:val="14"/>
        </w:rPr>
      </w:pPr>
      <w:r>
        <w:rPr>
          <w:sz w:val="14"/>
        </w:rPr>
        <w:tab/>
      </w:r>
      <w:r>
        <w:rPr>
          <w:sz w:val="14"/>
        </w:rPr>
        <w:tab/>
        <w:t xml:space="preserve">oder </w:t>
      </w:r>
      <w:r w:rsidR="00B27FCA" w:rsidRPr="00B27FCA">
        <w:rPr>
          <w:sz w:val="14"/>
        </w:rPr>
        <w:t>seines/seiner Bevollmächtigten</w:t>
      </w:r>
    </w:p>
    <w:p w14:paraId="7A5E726C" w14:textId="77777777" w:rsidR="00F80102" w:rsidRPr="00315908" w:rsidRDefault="00F80102" w:rsidP="00315908">
      <w:pPr>
        <w:ind w:left="0"/>
        <w:rPr>
          <w:b/>
          <w:bCs/>
          <w:sz w:val="22"/>
          <w:szCs w:val="18"/>
        </w:rPr>
      </w:pPr>
    </w:p>
    <w:sectPr w:rsidR="00F80102" w:rsidRPr="00315908" w:rsidSect="00DF4C67">
      <w:footerReference w:type="default" r:id="rId9"/>
      <w:footerReference w:type="first" r:id="rId10"/>
      <w:type w:val="continuous"/>
      <w:pgSz w:w="11906" w:h="16838" w:code="9"/>
      <w:pgMar w:top="238" w:right="1134" w:bottom="1134" w:left="1457" w:header="1984" w:footer="72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892F0" w14:textId="77777777" w:rsidR="00143957" w:rsidRDefault="00143957" w:rsidP="003C1830">
      <w:r>
        <w:separator/>
      </w:r>
    </w:p>
  </w:endnote>
  <w:endnote w:type="continuationSeparator" w:id="0">
    <w:p w14:paraId="6B5A9487" w14:textId="77777777" w:rsidR="00143957" w:rsidRDefault="00143957" w:rsidP="003C1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2557A" w14:textId="08A8FC4E" w:rsidR="00D97D30" w:rsidRPr="002766D3" w:rsidRDefault="002766D3" w:rsidP="002766D3">
    <w:pPr>
      <w:pStyle w:val="Fuzeile"/>
      <w:ind w:left="0"/>
      <w:rPr>
        <w:sz w:val="16"/>
        <w:szCs w:val="12"/>
      </w:rPr>
    </w:pPr>
    <w:r w:rsidRPr="002766D3">
      <w:rPr>
        <w:sz w:val="16"/>
        <w:szCs w:val="12"/>
      </w:rPr>
      <w:t>*Nichtzutreffendes ist zu streichen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A01A4" w14:textId="689D379C" w:rsidR="00315908" w:rsidRPr="00315908" w:rsidRDefault="00315908">
    <w:pPr>
      <w:pStyle w:val="Fuzeile"/>
      <w:rPr>
        <w:sz w:val="16"/>
        <w:szCs w:val="12"/>
      </w:rPr>
    </w:pPr>
    <w:r w:rsidRPr="00315908">
      <w:rPr>
        <w:sz w:val="16"/>
        <w:szCs w:val="12"/>
      </w:rPr>
      <w:t>*Nichtzutreffendes ist zu streichen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E8686" w14:textId="77777777" w:rsidR="00143957" w:rsidRDefault="00143957" w:rsidP="003C1830">
      <w:r>
        <w:separator/>
      </w:r>
    </w:p>
  </w:footnote>
  <w:footnote w:type="continuationSeparator" w:id="0">
    <w:p w14:paraId="13852CD3" w14:textId="77777777" w:rsidR="00143957" w:rsidRDefault="00143957" w:rsidP="003C18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52855"/>
    <w:multiLevelType w:val="hybridMultilevel"/>
    <w:tmpl w:val="F6CCA2A8"/>
    <w:lvl w:ilvl="0" w:tplc="AF60AB9C">
      <w:start w:val="1"/>
      <w:numFmt w:val="decimal"/>
      <w:lvlText w:val="%1."/>
      <w:lvlJc w:val="left"/>
      <w:pPr>
        <w:ind w:left="309" w:hanging="180"/>
      </w:pPr>
      <w:rPr>
        <w:rFonts w:ascii="Arial" w:eastAsia="Arial" w:hAnsi="Arial" w:cs="Arial" w:hint="default"/>
        <w:b w:val="0"/>
        <w:bCs w:val="0"/>
        <w:i w:val="0"/>
        <w:iCs w:val="0"/>
        <w:color w:val="131313"/>
        <w:spacing w:val="-1"/>
        <w:w w:val="88"/>
        <w:sz w:val="20"/>
        <w:szCs w:val="20"/>
        <w:lang w:val="de-DE" w:eastAsia="en-US" w:bidi="ar-SA"/>
      </w:rPr>
    </w:lvl>
    <w:lvl w:ilvl="1" w:tplc="036C9B72">
      <w:start w:val="1"/>
      <w:numFmt w:val="lowerLetter"/>
      <w:lvlText w:val="%2)"/>
      <w:lvlJc w:val="left"/>
      <w:pPr>
        <w:ind w:left="364" w:hanging="221"/>
      </w:pPr>
      <w:rPr>
        <w:rFonts w:ascii="Arial" w:eastAsia="Arial" w:hAnsi="Arial" w:cs="Arial" w:hint="default"/>
        <w:b w:val="0"/>
        <w:bCs w:val="0"/>
        <w:i w:val="0"/>
        <w:iCs w:val="0"/>
        <w:color w:val="2D2D2D"/>
        <w:spacing w:val="-1"/>
        <w:w w:val="98"/>
        <w:sz w:val="20"/>
        <w:szCs w:val="20"/>
        <w:lang w:val="de-DE" w:eastAsia="en-US" w:bidi="ar-SA"/>
      </w:rPr>
    </w:lvl>
    <w:lvl w:ilvl="2" w:tplc="0D3E85DA">
      <w:numFmt w:val="bullet"/>
      <w:lvlText w:val="•"/>
      <w:lvlJc w:val="left"/>
      <w:pPr>
        <w:ind w:left="1311" w:hanging="221"/>
      </w:pPr>
      <w:rPr>
        <w:rFonts w:hint="default"/>
        <w:lang w:val="de-DE" w:eastAsia="en-US" w:bidi="ar-SA"/>
      </w:rPr>
    </w:lvl>
    <w:lvl w:ilvl="3" w:tplc="6B94927E">
      <w:numFmt w:val="bullet"/>
      <w:lvlText w:val="•"/>
      <w:lvlJc w:val="left"/>
      <w:pPr>
        <w:ind w:left="2263" w:hanging="221"/>
      </w:pPr>
      <w:rPr>
        <w:rFonts w:hint="default"/>
        <w:lang w:val="de-DE" w:eastAsia="en-US" w:bidi="ar-SA"/>
      </w:rPr>
    </w:lvl>
    <w:lvl w:ilvl="4" w:tplc="577E0460">
      <w:numFmt w:val="bullet"/>
      <w:lvlText w:val="•"/>
      <w:lvlJc w:val="left"/>
      <w:pPr>
        <w:ind w:left="3214" w:hanging="221"/>
      </w:pPr>
      <w:rPr>
        <w:rFonts w:hint="default"/>
        <w:lang w:val="de-DE" w:eastAsia="en-US" w:bidi="ar-SA"/>
      </w:rPr>
    </w:lvl>
    <w:lvl w:ilvl="5" w:tplc="51E8C5AA">
      <w:numFmt w:val="bullet"/>
      <w:lvlText w:val="•"/>
      <w:lvlJc w:val="left"/>
      <w:pPr>
        <w:ind w:left="4166" w:hanging="221"/>
      </w:pPr>
      <w:rPr>
        <w:rFonts w:hint="default"/>
        <w:lang w:val="de-DE" w:eastAsia="en-US" w:bidi="ar-SA"/>
      </w:rPr>
    </w:lvl>
    <w:lvl w:ilvl="6" w:tplc="AD0AFE8C">
      <w:numFmt w:val="bullet"/>
      <w:lvlText w:val="•"/>
      <w:lvlJc w:val="left"/>
      <w:pPr>
        <w:ind w:left="5117" w:hanging="221"/>
      </w:pPr>
      <w:rPr>
        <w:rFonts w:hint="default"/>
        <w:lang w:val="de-DE" w:eastAsia="en-US" w:bidi="ar-SA"/>
      </w:rPr>
    </w:lvl>
    <w:lvl w:ilvl="7" w:tplc="0FA8DE68">
      <w:numFmt w:val="bullet"/>
      <w:lvlText w:val="•"/>
      <w:lvlJc w:val="left"/>
      <w:pPr>
        <w:ind w:left="6069" w:hanging="221"/>
      </w:pPr>
      <w:rPr>
        <w:rFonts w:hint="default"/>
        <w:lang w:val="de-DE" w:eastAsia="en-US" w:bidi="ar-SA"/>
      </w:rPr>
    </w:lvl>
    <w:lvl w:ilvl="8" w:tplc="D954115E">
      <w:numFmt w:val="bullet"/>
      <w:lvlText w:val="•"/>
      <w:lvlJc w:val="left"/>
      <w:pPr>
        <w:ind w:left="7021" w:hanging="221"/>
      </w:pPr>
      <w:rPr>
        <w:rFonts w:hint="default"/>
        <w:lang w:val="de-DE" w:eastAsia="en-US" w:bidi="ar-SA"/>
      </w:rPr>
    </w:lvl>
  </w:abstractNum>
  <w:abstractNum w:abstractNumId="1" w15:restartNumberingAfterBreak="0">
    <w:nsid w:val="18C157BA"/>
    <w:multiLevelType w:val="hybridMultilevel"/>
    <w:tmpl w:val="AF500EC2"/>
    <w:lvl w:ilvl="0" w:tplc="7A6C06F6">
      <w:start w:val="1"/>
      <w:numFmt w:val="lowerLetter"/>
      <w:lvlText w:val="(%1)"/>
      <w:lvlJc w:val="left"/>
      <w:pPr>
        <w:ind w:left="433" w:hanging="296"/>
      </w:pPr>
      <w:rPr>
        <w:rFonts w:ascii="Arial" w:eastAsia="Arial" w:hAnsi="Arial" w:cs="Arial" w:hint="default"/>
        <w:b w:val="0"/>
        <w:bCs w:val="0"/>
        <w:i w:val="0"/>
        <w:iCs w:val="0"/>
        <w:color w:val="2D2D2D"/>
        <w:spacing w:val="-1"/>
        <w:w w:val="100"/>
        <w:sz w:val="20"/>
        <w:szCs w:val="20"/>
        <w:lang w:val="de-DE" w:eastAsia="en-US" w:bidi="ar-SA"/>
      </w:rPr>
    </w:lvl>
    <w:lvl w:ilvl="1" w:tplc="8E20FB00">
      <w:numFmt w:val="bullet"/>
      <w:lvlText w:val="•"/>
      <w:lvlJc w:val="left"/>
      <w:pPr>
        <w:ind w:left="999" w:hanging="296"/>
      </w:pPr>
      <w:rPr>
        <w:rFonts w:hint="default"/>
        <w:lang w:val="de-DE" w:eastAsia="en-US" w:bidi="ar-SA"/>
      </w:rPr>
    </w:lvl>
    <w:lvl w:ilvl="2" w:tplc="C7F244E2">
      <w:numFmt w:val="bullet"/>
      <w:lvlText w:val="•"/>
      <w:lvlJc w:val="left"/>
      <w:pPr>
        <w:ind w:left="1559" w:hanging="296"/>
      </w:pPr>
      <w:rPr>
        <w:rFonts w:hint="default"/>
        <w:lang w:val="de-DE" w:eastAsia="en-US" w:bidi="ar-SA"/>
      </w:rPr>
    </w:lvl>
    <w:lvl w:ilvl="3" w:tplc="F3DE22D0">
      <w:numFmt w:val="bullet"/>
      <w:lvlText w:val="•"/>
      <w:lvlJc w:val="left"/>
      <w:pPr>
        <w:ind w:left="2118" w:hanging="296"/>
      </w:pPr>
      <w:rPr>
        <w:rFonts w:hint="default"/>
        <w:lang w:val="de-DE" w:eastAsia="en-US" w:bidi="ar-SA"/>
      </w:rPr>
    </w:lvl>
    <w:lvl w:ilvl="4" w:tplc="DF72D802">
      <w:numFmt w:val="bullet"/>
      <w:lvlText w:val="•"/>
      <w:lvlJc w:val="left"/>
      <w:pPr>
        <w:ind w:left="2678" w:hanging="296"/>
      </w:pPr>
      <w:rPr>
        <w:rFonts w:hint="default"/>
        <w:lang w:val="de-DE" w:eastAsia="en-US" w:bidi="ar-SA"/>
      </w:rPr>
    </w:lvl>
    <w:lvl w:ilvl="5" w:tplc="7E1C6746">
      <w:numFmt w:val="bullet"/>
      <w:lvlText w:val="•"/>
      <w:lvlJc w:val="left"/>
      <w:pPr>
        <w:ind w:left="3237" w:hanging="296"/>
      </w:pPr>
      <w:rPr>
        <w:rFonts w:hint="default"/>
        <w:lang w:val="de-DE" w:eastAsia="en-US" w:bidi="ar-SA"/>
      </w:rPr>
    </w:lvl>
    <w:lvl w:ilvl="6" w:tplc="54A8366A">
      <w:numFmt w:val="bullet"/>
      <w:lvlText w:val="•"/>
      <w:lvlJc w:val="left"/>
      <w:pPr>
        <w:ind w:left="3797" w:hanging="296"/>
      </w:pPr>
      <w:rPr>
        <w:rFonts w:hint="default"/>
        <w:lang w:val="de-DE" w:eastAsia="en-US" w:bidi="ar-SA"/>
      </w:rPr>
    </w:lvl>
    <w:lvl w:ilvl="7" w:tplc="CA7694E4">
      <w:numFmt w:val="bullet"/>
      <w:lvlText w:val="•"/>
      <w:lvlJc w:val="left"/>
      <w:pPr>
        <w:ind w:left="4357" w:hanging="296"/>
      </w:pPr>
      <w:rPr>
        <w:rFonts w:hint="default"/>
        <w:lang w:val="de-DE" w:eastAsia="en-US" w:bidi="ar-SA"/>
      </w:rPr>
    </w:lvl>
    <w:lvl w:ilvl="8" w:tplc="702CBEBE">
      <w:numFmt w:val="bullet"/>
      <w:lvlText w:val="•"/>
      <w:lvlJc w:val="left"/>
      <w:pPr>
        <w:ind w:left="4916" w:hanging="296"/>
      </w:pPr>
      <w:rPr>
        <w:rFonts w:hint="default"/>
        <w:lang w:val="de-DE" w:eastAsia="en-US" w:bidi="ar-SA"/>
      </w:rPr>
    </w:lvl>
  </w:abstractNum>
  <w:abstractNum w:abstractNumId="2" w15:restartNumberingAfterBreak="0">
    <w:nsid w:val="4E642761"/>
    <w:multiLevelType w:val="hybridMultilevel"/>
    <w:tmpl w:val="EC0ACB3E"/>
    <w:lvl w:ilvl="0" w:tplc="0407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73BA7182"/>
    <w:multiLevelType w:val="hybridMultilevel"/>
    <w:tmpl w:val="10FC021A"/>
    <w:lvl w:ilvl="0" w:tplc="2256C848">
      <w:start w:val="1"/>
      <w:numFmt w:val="decimal"/>
      <w:lvlText w:val="%1."/>
      <w:lvlJc w:val="left"/>
      <w:pPr>
        <w:ind w:left="489" w:hanging="360"/>
      </w:pPr>
      <w:rPr>
        <w:rFonts w:hint="default"/>
        <w:color w:val="2D2D2D"/>
      </w:rPr>
    </w:lvl>
    <w:lvl w:ilvl="1" w:tplc="04070019">
      <w:start w:val="1"/>
      <w:numFmt w:val="lowerLetter"/>
      <w:lvlText w:val="%2."/>
      <w:lvlJc w:val="left"/>
      <w:pPr>
        <w:ind w:left="1209" w:hanging="360"/>
      </w:pPr>
    </w:lvl>
    <w:lvl w:ilvl="2" w:tplc="0407001B" w:tentative="1">
      <w:start w:val="1"/>
      <w:numFmt w:val="lowerRoman"/>
      <w:lvlText w:val="%3."/>
      <w:lvlJc w:val="right"/>
      <w:pPr>
        <w:ind w:left="1929" w:hanging="180"/>
      </w:pPr>
    </w:lvl>
    <w:lvl w:ilvl="3" w:tplc="0407000F" w:tentative="1">
      <w:start w:val="1"/>
      <w:numFmt w:val="decimal"/>
      <w:lvlText w:val="%4."/>
      <w:lvlJc w:val="left"/>
      <w:pPr>
        <w:ind w:left="2649" w:hanging="360"/>
      </w:pPr>
    </w:lvl>
    <w:lvl w:ilvl="4" w:tplc="04070019" w:tentative="1">
      <w:start w:val="1"/>
      <w:numFmt w:val="lowerLetter"/>
      <w:lvlText w:val="%5."/>
      <w:lvlJc w:val="left"/>
      <w:pPr>
        <w:ind w:left="3369" w:hanging="360"/>
      </w:pPr>
    </w:lvl>
    <w:lvl w:ilvl="5" w:tplc="0407001B" w:tentative="1">
      <w:start w:val="1"/>
      <w:numFmt w:val="lowerRoman"/>
      <w:lvlText w:val="%6."/>
      <w:lvlJc w:val="right"/>
      <w:pPr>
        <w:ind w:left="4089" w:hanging="180"/>
      </w:pPr>
    </w:lvl>
    <w:lvl w:ilvl="6" w:tplc="0407000F" w:tentative="1">
      <w:start w:val="1"/>
      <w:numFmt w:val="decimal"/>
      <w:lvlText w:val="%7."/>
      <w:lvlJc w:val="left"/>
      <w:pPr>
        <w:ind w:left="4809" w:hanging="360"/>
      </w:pPr>
    </w:lvl>
    <w:lvl w:ilvl="7" w:tplc="04070019" w:tentative="1">
      <w:start w:val="1"/>
      <w:numFmt w:val="lowerLetter"/>
      <w:lvlText w:val="%8."/>
      <w:lvlJc w:val="left"/>
      <w:pPr>
        <w:ind w:left="5529" w:hanging="360"/>
      </w:pPr>
    </w:lvl>
    <w:lvl w:ilvl="8" w:tplc="0407001B" w:tentative="1">
      <w:start w:val="1"/>
      <w:numFmt w:val="lowerRoman"/>
      <w:lvlText w:val="%9."/>
      <w:lvlJc w:val="right"/>
      <w:pPr>
        <w:ind w:left="6249" w:hanging="180"/>
      </w:pPr>
    </w:lvl>
  </w:abstractNum>
  <w:num w:numId="1" w16cid:durableId="2036927866">
    <w:abstractNumId w:val="2"/>
  </w:num>
  <w:num w:numId="2" w16cid:durableId="872423521">
    <w:abstractNumId w:val="1"/>
  </w:num>
  <w:num w:numId="3" w16cid:durableId="822619596">
    <w:abstractNumId w:val="0"/>
  </w:num>
  <w:num w:numId="4" w16cid:durableId="17865407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142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20"/>
    <w:rsid w:val="00043A41"/>
    <w:rsid w:val="00057D28"/>
    <w:rsid w:val="0006742C"/>
    <w:rsid w:val="000A5AE3"/>
    <w:rsid w:val="000C49BC"/>
    <w:rsid w:val="000E474D"/>
    <w:rsid w:val="000F2A20"/>
    <w:rsid w:val="00100AA0"/>
    <w:rsid w:val="00106AA4"/>
    <w:rsid w:val="00107773"/>
    <w:rsid w:val="001101D6"/>
    <w:rsid w:val="001129FA"/>
    <w:rsid w:val="00131901"/>
    <w:rsid w:val="0014315C"/>
    <w:rsid w:val="00143957"/>
    <w:rsid w:val="00194ACF"/>
    <w:rsid w:val="001A4DC3"/>
    <w:rsid w:val="001A51BD"/>
    <w:rsid w:val="001D1B30"/>
    <w:rsid w:val="001F3561"/>
    <w:rsid w:val="00210B93"/>
    <w:rsid w:val="00212E50"/>
    <w:rsid w:val="00270566"/>
    <w:rsid w:val="002766D3"/>
    <w:rsid w:val="002B5AAA"/>
    <w:rsid w:val="002D652D"/>
    <w:rsid w:val="002E4632"/>
    <w:rsid w:val="002E7C4C"/>
    <w:rsid w:val="002F0765"/>
    <w:rsid w:val="00314B18"/>
    <w:rsid w:val="00315908"/>
    <w:rsid w:val="00356A20"/>
    <w:rsid w:val="00361250"/>
    <w:rsid w:val="00373CD9"/>
    <w:rsid w:val="00381273"/>
    <w:rsid w:val="003C1830"/>
    <w:rsid w:val="003C3F78"/>
    <w:rsid w:val="003E557C"/>
    <w:rsid w:val="00456D95"/>
    <w:rsid w:val="00470E68"/>
    <w:rsid w:val="004B4DB4"/>
    <w:rsid w:val="004C08EA"/>
    <w:rsid w:val="004F07A3"/>
    <w:rsid w:val="004F0A7E"/>
    <w:rsid w:val="0052219D"/>
    <w:rsid w:val="00523EF5"/>
    <w:rsid w:val="00544456"/>
    <w:rsid w:val="00554449"/>
    <w:rsid w:val="005A109D"/>
    <w:rsid w:val="005C7474"/>
    <w:rsid w:val="005C76FA"/>
    <w:rsid w:val="005D7BCF"/>
    <w:rsid w:val="005E0A83"/>
    <w:rsid w:val="0060578C"/>
    <w:rsid w:val="0063782F"/>
    <w:rsid w:val="00650A3C"/>
    <w:rsid w:val="006A79B9"/>
    <w:rsid w:val="006C139B"/>
    <w:rsid w:val="006E293A"/>
    <w:rsid w:val="006E5ED0"/>
    <w:rsid w:val="006F5303"/>
    <w:rsid w:val="006F7F51"/>
    <w:rsid w:val="0070777F"/>
    <w:rsid w:val="00724790"/>
    <w:rsid w:val="00735432"/>
    <w:rsid w:val="00754FDD"/>
    <w:rsid w:val="00767D66"/>
    <w:rsid w:val="00781EA2"/>
    <w:rsid w:val="007840A0"/>
    <w:rsid w:val="007863F0"/>
    <w:rsid w:val="00793F28"/>
    <w:rsid w:val="007F22FA"/>
    <w:rsid w:val="00802886"/>
    <w:rsid w:val="00835AB6"/>
    <w:rsid w:val="00841A0F"/>
    <w:rsid w:val="00847B81"/>
    <w:rsid w:val="00867C68"/>
    <w:rsid w:val="00875786"/>
    <w:rsid w:val="008A043E"/>
    <w:rsid w:val="008C458F"/>
    <w:rsid w:val="008E2E7B"/>
    <w:rsid w:val="00907500"/>
    <w:rsid w:val="009120BF"/>
    <w:rsid w:val="009324D3"/>
    <w:rsid w:val="00960109"/>
    <w:rsid w:val="00985937"/>
    <w:rsid w:val="009949B9"/>
    <w:rsid w:val="009B143D"/>
    <w:rsid w:val="009D029C"/>
    <w:rsid w:val="009F429F"/>
    <w:rsid w:val="00A6053D"/>
    <w:rsid w:val="00A70497"/>
    <w:rsid w:val="00A75BF1"/>
    <w:rsid w:val="00A83F5B"/>
    <w:rsid w:val="00AC1D74"/>
    <w:rsid w:val="00AC6094"/>
    <w:rsid w:val="00AC6BF5"/>
    <w:rsid w:val="00AE7F67"/>
    <w:rsid w:val="00AF44D4"/>
    <w:rsid w:val="00B10F4F"/>
    <w:rsid w:val="00B216C6"/>
    <w:rsid w:val="00B27FCA"/>
    <w:rsid w:val="00B32C4B"/>
    <w:rsid w:val="00B544F5"/>
    <w:rsid w:val="00B70BC2"/>
    <w:rsid w:val="00B925E4"/>
    <w:rsid w:val="00BB44F7"/>
    <w:rsid w:val="00BC37D2"/>
    <w:rsid w:val="00BC475D"/>
    <w:rsid w:val="00BC6C94"/>
    <w:rsid w:val="00BE20C5"/>
    <w:rsid w:val="00BE589A"/>
    <w:rsid w:val="00BF129F"/>
    <w:rsid w:val="00C1451C"/>
    <w:rsid w:val="00C3053E"/>
    <w:rsid w:val="00C47544"/>
    <w:rsid w:val="00C51E55"/>
    <w:rsid w:val="00C71E06"/>
    <w:rsid w:val="00C74073"/>
    <w:rsid w:val="00CB002F"/>
    <w:rsid w:val="00CC105A"/>
    <w:rsid w:val="00CC709D"/>
    <w:rsid w:val="00D6201A"/>
    <w:rsid w:val="00D874EE"/>
    <w:rsid w:val="00D97D30"/>
    <w:rsid w:val="00DB7BB0"/>
    <w:rsid w:val="00DC5580"/>
    <w:rsid w:val="00DE5C8E"/>
    <w:rsid w:val="00DF4C67"/>
    <w:rsid w:val="00E24B6E"/>
    <w:rsid w:val="00E32C3C"/>
    <w:rsid w:val="00E33DA1"/>
    <w:rsid w:val="00E34BC2"/>
    <w:rsid w:val="00E41C54"/>
    <w:rsid w:val="00E42345"/>
    <w:rsid w:val="00E463D8"/>
    <w:rsid w:val="00E76F05"/>
    <w:rsid w:val="00E87E88"/>
    <w:rsid w:val="00EA33A9"/>
    <w:rsid w:val="00EC65B5"/>
    <w:rsid w:val="00EF359E"/>
    <w:rsid w:val="00F15659"/>
    <w:rsid w:val="00F21DBD"/>
    <w:rsid w:val="00F30E8D"/>
    <w:rsid w:val="00F32DC7"/>
    <w:rsid w:val="00F45A08"/>
    <w:rsid w:val="00F72F10"/>
    <w:rsid w:val="00F76AC7"/>
    <w:rsid w:val="00F80102"/>
    <w:rsid w:val="00FA51A3"/>
    <w:rsid w:val="00FB5482"/>
    <w:rsid w:val="00FC722B"/>
    <w:rsid w:val="00FF0E34"/>
    <w:rsid w:val="00FF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9163D6"/>
  <w15:docId w15:val="{D5DE767B-EEFA-494D-AD99-9444DFBA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5432"/>
    <w:pPr>
      <w:ind w:left="142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9949B9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9949B9"/>
    <w:rPr>
      <w:color w:val="808080"/>
    </w:rPr>
  </w:style>
  <w:style w:type="paragraph" w:styleId="Sprechblasentext">
    <w:name w:val="Balloon Text"/>
    <w:basedOn w:val="Standard"/>
    <w:link w:val="SprechblasentextZchn"/>
    <w:rsid w:val="009949B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949B9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3C183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3C1830"/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rsid w:val="003C183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C1830"/>
    <w:rPr>
      <w:rFonts w:ascii="Arial" w:hAnsi="Arial"/>
      <w:sz w:val="22"/>
    </w:rPr>
  </w:style>
  <w:style w:type="paragraph" w:styleId="Listenabsatz">
    <w:name w:val="List Paragraph"/>
    <w:basedOn w:val="Standard"/>
    <w:uiPriority w:val="1"/>
    <w:qFormat/>
    <w:rsid w:val="00F15659"/>
    <w:pPr>
      <w:ind w:left="720"/>
      <w:contextualSpacing/>
    </w:pPr>
  </w:style>
  <w:style w:type="paragraph" w:styleId="Textkrper">
    <w:name w:val="Body Text"/>
    <w:basedOn w:val="Standard"/>
    <w:link w:val="TextkrperZchn"/>
    <w:uiPriority w:val="1"/>
    <w:qFormat/>
    <w:rsid w:val="000F2A20"/>
    <w:pPr>
      <w:widowControl w:val="0"/>
      <w:autoSpaceDE w:val="0"/>
      <w:autoSpaceDN w:val="0"/>
      <w:ind w:left="0"/>
    </w:pPr>
    <w:rPr>
      <w:rFonts w:eastAsia="Arial" w:cs="Arial"/>
      <w:sz w:val="20"/>
      <w:lang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0F2A20"/>
    <w:rPr>
      <w:rFonts w:ascii="Arial" w:eastAsia="Arial" w:hAnsi="Arial" w:cs="Arial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9B143D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9B143D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9B143D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9B143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9B143D"/>
    <w:rPr>
      <w:rFonts w:ascii="Arial" w:hAnsi="Arial"/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B1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8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Caritas-Erscheinungsbild\01_Erscheinungsbild-Vorlagen\01%20Vorlagen%20Word\01_Berlin\BE_Stellenanzeig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8E292-B400-5646-9DF8-BFB2454C8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BE_Stellenanzeige.dotx</Template>
  <TotalTime>0</TotalTime>
  <Pages>2</Pages>
  <Words>582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Deutscher Caritasverband e.V.</Company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Egner Antonia</dc:creator>
  <cp:lastModifiedBy>Egner, Antonia</cp:lastModifiedBy>
  <cp:revision>17</cp:revision>
  <cp:lastPrinted>2014-01-15T12:43:00Z</cp:lastPrinted>
  <dcterms:created xsi:type="dcterms:W3CDTF">2026-04-27T11:46:00Z</dcterms:created>
  <dcterms:modified xsi:type="dcterms:W3CDTF">2026-06-12T12:57:00Z</dcterms:modified>
</cp:coreProperties>
</file>